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E99C6" w14:textId="77777777" w:rsidR="0073681A" w:rsidRPr="00604E77" w:rsidRDefault="0073681A" w:rsidP="007D3636">
      <w:pPr>
        <w:spacing w:before="0" w:after="0"/>
        <w:ind w:left="0"/>
        <w:contextualSpacing/>
        <w:rPr>
          <w:rFonts w:ascii="Arial" w:hAnsi="Arial" w:cs="Arial"/>
          <w:sz w:val="18"/>
          <w:szCs w:val="18"/>
        </w:rPr>
      </w:pPr>
    </w:p>
    <w:p w14:paraId="4DDB293C" w14:textId="4312A2B9" w:rsidR="009065D3" w:rsidRDefault="0073681A" w:rsidP="00EC2EF0">
      <w:pPr>
        <w:spacing w:before="0" w:after="240" w:line="276" w:lineRule="auto"/>
        <w:contextualSpacing/>
        <w:rPr>
          <w:rFonts w:ascii="Arial" w:hAnsi="Arial" w:cs="Arial"/>
          <w:sz w:val="20"/>
          <w:szCs w:val="20"/>
        </w:rPr>
      </w:pPr>
      <w:r w:rsidRPr="79ED3B58">
        <w:rPr>
          <w:rFonts w:ascii="Arial" w:hAnsi="Arial" w:cs="Arial"/>
          <w:sz w:val="20"/>
          <w:szCs w:val="20"/>
        </w:rPr>
        <w:t>Than</w:t>
      </w:r>
      <w:r w:rsidR="00640B80" w:rsidRPr="79ED3B58">
        <w:rPr>
          <w:rFonts w:ascii="Arial" w:hAnsi="Arial" w:cs="Arial"/>
          <w:sz w:val="20"/>
          <w:szCs w:val="20"/>
        </w:rPr>
        <w:t>k you for your interest in becoming</w:t>
      </w:r>
      <w:r w:rsidRPr="79ED3B58">
        <w:rPr>
          <w:rFonts w:ascii="Arial" w:hAnsi="Arial" w:cs="Arial"/>
          <w:sz w:val="20"/>
          <w:szCs w:val="20"/>
        </w:rPr>
        <w:t xml:space="preserve"> a Watershed Stewards Program (WSP) </w:t>
      </w:r>
      <w:r w:rsidR="009E3529" w:rsidRPr="79ED3B58">
        <w:rPr>
          <w:rFonts w:ascii="Arial" w:hAnsi="Arial" w:cs="Arial"/>
          <w:sz w:val="20"/>
          <w:szCs w:val="20"/>
        </w:rPr>
        <w:t>Placement Site.</w:t>
      </w:r>
      <w:r w:rsidRPr="79ED3B58">
        <w:rPr>
          <w:rFonts w:ascii="Arial" w:hAnsi="Arial" w:cs="Arial"/>
          <w:sz w:val="20"/>
          <w:szCs w:val="20"/>
        </w:rPr>
        <w:t xml:space="preserve"> In our 2</w:t>
      </w:r>
      <w:r w:rsidR="00E653E4">
        <w:rPr>
          <w:rFonts w:ascii="Arial" w:hAnsi="Arial" w:cs="Arial"/>
          <w:sz w:val="20"/>
          <w:szCs w:val="20"/>
        </w:rPr>
        <w:t>8</w:t>
      </w:r>
      <w:r w:rsidR="00BD6F9E" w:rsidRPr="79ED3B58">
        <w:rPr>
          <w:rFonts w:ascii="Arial" w:hAnsi="Arial" w:cs="Arial"/>
          <w:sz w:val="20"/>
          <w:szCs w:val="20"/>
          <w:vertAlign w:val="superscript"/>
        </w:rPr>
        <w:t>th</w:t>
      </w:r>
      <w:r w:rsidR="00E71FE8" w:rsidRPr="79ED3B58">
        <w:rPr>
          <w:rFonts w:ascii="Arial" w:hAnsi="Arial" w:cs="Arial"/>
          <w:sz w:val="20"/>
          <w:szCs w:val="20"/>
        </w:rPr>
        <w:t xml:space="preserve"> year, we are looking to partner with organizations </w:t>
      </w:r>
      <w:r w:rsidRPr="79ED3B58">
        <w:rPr>
          <w:rFonts w:ascii="Arial" w:hAnsi="Arial" w:cs="Arial"/>
          <w:sz w:val="20"/>
          <w:szCs w:val="20"/>
        </w:rPr>
        <w:t xml:space="preserve">throughout California to host </w:t>
      </w:r>
      <w:r w:rsidR="00E71FE8" w:rsidRPr="79ED3B58">
        <w:rPr>
          <w:rFonts w:ascii="Arial" w:hAnsi="Arial" w:cs="Arial"/>
          <w:sz w:val="20"/>
          <w:szCs w:val="20"/>
        </w:rPr>
        <w:t xml:space="preserve">a total of </w:t>
      </w:r>
      <w:r w:rsidR="00545D0B" w:rsidRPr="79ED3B58">
        <w:rPr>
          <w:rFonts w:ascii="Arial" w:hAnsi="Arial" w:cs="Arial"/>
          <w:sz w:val="20"/>
          <w:szCs w:val="20"/>
        </w:rPr>
        <w:t>4</w:t>
      </w:r>
      <w:r w:rsidR="00E653E4">
        <w:rPr>
          <w:rFonts w:ascii="Arial" w:hAnsi="Arial" w:cs="Arial"/>
          <w:sz w:val="20"/>
          <w:szCs w:val="20"/>
        </w:rPr>
        <w:t>4</w:t>
      </w:r>
      <w:r w:rsidRPr="79ED3B58">
        <w:rPr>
          <w:rFonts w:ascii="Arial" w:hAnsi="Arial" w:cs="Arial"/>
          <w:sz w:val="20"/>
          <w:szCs w:val="20"/>
        </w:rPr>
        <w:t xml:space="preserve"> </w:t>
      </w:r>
      <w:r w:rsidR="067A8677" w:rsidRPr="067D7AD4">
        <w:rPr>
          <w:rFonts w:ascii="Arial" w:hAnsi="Arial" w:cs="Arial"/>
          <w:sz w:val="20"/>
          <w:szCs w:val="20"/>
        </w:rPr>
        <w:t>WSP Corpsmembers</w:t>
      </w:r>
      <w:r w:rsidR="00BD6F9E" w:rsidRPr="79ED3B58">
        <w:rPr>
          <w:rFonts w:ascii="Arial" w:hAnsi="Arial" w:cs="Arial"/>
          <w:sz w:val="20"/>
          <w:szCs w:val="20"/>
        </w:rPr>
        <w:t xml:space="preserve"> </w:t>
      </w:r>
      <w:r w:rsidR="007D3636" w:rsidRPr="79ED3B58">
        <w:rPr>
          <w:rFonts w:ascii="Arial" w:hAnsi="Arial" w:cs="Arial"/>
          <w:sz w:val="20"/>
          <w:szCs w:val="20"/>
        </w:rPr>
        <w:t xml:space="preserve">from </w:t>
      </w:r>
      <w:r w:rsidR="007D3636" w:rsidRPr="79ED3B58">
        <w:rPr>
          <w:rFonts w:ascii="Arial" w:hAnsi="Arial" w:cs="Arial"/>
          <w:b/>
          <w:bCs/>
          <w:sz w:val="20"/>
          <w:szCs w:val="20"/>
        </w:rPr>
        <w:t>October</w:t>
      </w:r>
      <w:r w:rsidR="00730F47">
        <w:rPr>
          <w:rFonts w:ascii="Arial" w:hAnsi="Arial" w:cs="Arial"/>
          <w:b/>
          <w:bCs/>
          <w:sz w:val="20"/>
          <w:szCs w:val="20"/>
        </w:rPr>
        <w:t xml:space="preserve"> 3</w:t>
      </w:r>
      <w:r w:rsidR="00730F47">
        <w:rPr>
          <w:rFonts w:ascii="Arial" w:hAnsi="Arial" w:cs="Arial"/>
          <w:b/>
          <w:bCs/>
          <w:sz w:val="20"/>
          <w:szCs w:val="20"/>
          <w:vertAlign w:val="superscript"/>
        </w:rPr>
        <w:t>rd</w:t>
      </w:r>
      <w:r w:rsidR="00F46B3F" w:rsidRPr="79ED3B58">
        <w:rPr>
          <w:rFonts w:ascii="Arial" w:hAnsi="Arial" w:cs="Arial"/>
          <w:b/>
          <w:bCs/>
          <w:sz w:val="20"/>
          <w:szCs w:val="20"/>
        </w:rPr>
        <w:t>, 202</w:t>
      </w:r>
      <w:r w:rsidR="00730F47">
        <w:rPr>
          <w:rFonts w:ascii="Arial" w:hAnsi="Arial" w:cs="Arial"/>
          <w:b/>
          <w:bCs/>
          <w:sz w:val="20"/>
          <w:szCs w:val="20"/>
        </w:rPr>
        <w:t>1</w:t>
      </w:r>
      <w:r w:rsidR="00F46B3F" w:rsidRPr="79ED3B58">
        <w:rPr>
          <w:rFonts w:ascii="Arial" w:hAnsi="Arial" w:cs="Arial"/>
          <w:b/>
          <w:bCs/>
          <w:sz w:val="20"/>
          <w:szCs w:val="20"/>
        </w:rPr>
        <w:t xml:space="preserve"> </w:t>
      </w:r>
      <w:r w:rsidR="00DD4EAB" w:rsidRPr="79ED3B58">
        <w:rPr>
          <w:rFonts w:ascii="Arial" w:hAnsi="Arial" w:cs="Arial"/>
          <w:b/>
          <w:bCs/>
          <w:sz w:val="20"/>
          <w:szCs w:val="20"/>
        </w:rPr>
        <w:t xml:space="preserve">through </w:t>
      </w:r>
      <w:r w:rsidR="00F46B3F" w:rsidRPr="79ED3B58">
        <w:rPr>
          <w:rFonts w:ascii="Arial" w:hAnsi="Arial" w:cs="Arial"/>
          <w:b/>
          <w:bCs/>
          <w:sz w:val="20"/>
          <w:szCs w:val="20"/>
        </w:rPr>
        <w:t>August 1</w:t>
      </w:r>
      <w:r w:rsidR="00730F47">
        <w:rPr>
          <w:rFonts w:ascii="Arial" w:hAnsi="Arial" w:cs="Arial"/>
          <w:b/>
          <w:bCs/>
          <w:sz w:val="20"/>
          <w:szCs w:val="20"/>
        </w:rPr>
        <w:t>8</w:t>
      </w:r>
      <w:r w:rsidR="00F46B3F" w:rsidRPr="79ED3B58">
        <w:rPr>
          <w:rFonts w:ascii="Arial" w:hAnsi="Arial" w:cs="Arial"/>
          <w:b/>
          <w:bCs/>
          <w:sz w:val="20"/>
          <w:szCs w:val="20"/>
          <w:vertAlign w:val="superscript"/>
        </w:rPr>
        <w:t>th</w:t>
      </w:r>
      <w:r w:rsidR="00F46B3F" w:rsidRPr="79ED3B58">
        <w:rPr>
          <w:rFonts w:ascii="Arial" w:hAnsi="Arial" w:cs="Arial"/>
          <w:b/>
          <w:bCs/>
          <w:sz w:val="20"/>
          <w:szCs w:val="20"/>
        </w:rPr>
        <w:t>, 202</w:t>
      </w:r>
      <w:r w:rsidR="00730F47">
        <w:rPr>
          <w:rFonts w:ascii="Arial" w:hAnsi="Arial" w:cs="Arial"/>
          <w:b/>
          <w:bCs/>
          <w:sz w:val="20"/>
          <w:szCs w:val="20"/>
        </w:rPr>
        <w:t>2</w:t>
      </w:r>
      <w:r w:rsidRPr="79ED3B58">
        <w:rPr>
          <w:rFonts w:ascii="Arial" w:hAnsi="Arial" w:cs="Arial"/>
          <w:b/>
          <w:bCs/>
          <w:sz w:val="20"/>
          <w:szCs w:val="20"/>
        </w:rPr>
        <w:t xml:space="preserve">. </w:t>
      </w:r>
      <w:r w:rsidRPr="79ED3B58">
        <w:rPr>
          <w:rFonts w:ascii="Arial" w:hAnsi="Arial" w:cs="Arial"/>
          <w:sz w:val="20"/>
          <w:szCs w:val="20"/>
        </w:rPr>
        <w:t>Placement Site</w:t>
      </w:r>
      <w:r w:rsidR="007D4B4F" w:rsidRPr="79ED3B58">
        <w:rPr>
          <w:rFonts w:ascii="Arial" w:hAnsi="Arial" w:cs="Arial"/>
          <w:sz w:val="20"/>
          <w:szCs w:val="20"/>
        </w:rPr>
        <w:t>s</w:t>
      </w:r>
      <w:r w:rsidR="00E71FE8" w:rsidRPr="79ED3B58">
        <w:rPr>
          <w:rFonts w:ascii="Arial" w:hAnsi="Arial" w:cs="Arial"/>
          <w:sz w:val="20"/>
          <w:szCs w:val="20"/>
        </w:rPr>
        <w:t xml:space="preserve"> </w:t>
      </w:r>
      <w:r w:rsidRPr="79ED3B58">
        <w:rPr>
          <w:rFonts w:ascii="Arial" w:hAnsi="Arial" w:cs="Arial"/>
          <w:sz w:val="20"/>
          <w:szCs w:val="20"/>
        </w:rPr>
        <w:t xml:space="preserve">have a unique opportunity to support and mentor developing </w:t>
      </w:r>
      <w:r w:rsidR="19DD81E9" w:rsidRPr="067D7AD4">
        <w:rPr>
          <w:rFonts w:ascii="Arial" w:hAnsi="Arial" w:cs="Arial"/>
          <w:sz w:val="20"/>
          <w:szCs w:val="20"/>
        </w:rPr>
        <w:t>environmental</w:t>
      </w:r>
      <w:r w:rsidRPr="79ED3B58">
        <w:rPr>
          <w:rFonts w:ascii="Arial" w:hAnsi="Arial" w:cs="Arial"/>
          <w:sz w:val="20"/>
          <w:szCs w:val="20"/>
        </w:rPr>
        <w:t xml:space="preserve"> professionals as they begin their careers.</w:t>
      </w:r>
    </w:p>
    <w:p w14:paraId="1A825B21" w14:textId="77777777" w:rsidR="00640B80" w:rsidRPr="00640B80" w:rsidRDefault="00640B80" w:rsidP="00640B80">
      <w:pPr>
        <w:spacing w:before="0" w:after="240" w:line="276" w:lineRule="auto"/>
        <w:contextualSpacing/>
        <w:rPr>
          <w:rFonts w:ascii="Arial" w:hAnsi="Arial" w:cs="Arial"/>
          <w:sz w:val="20"/>
          <w:szCs w:val="20"/>
        </w:rPr>
      </w:pPr>
    </w:p>
    <w:tbl>
      <w:tblPr>
        <w:tblW w:w="11235" w:type="dxa"/>
        <w:tblInd w:w="15" w:type="dxa"/>
        <w:tblBorders>
          <w:insideH w:val="single" w:sz="4" w:space="0" w:color="auto"/>
          <w:insideV w:val="single" w:sz="4" w:space="0" w:color="auto"/>
        </w:tblBorders>
        <w:tblCellMar>
          <w:top w:w="29" w:type="dxa"/>
          <w:left w:w="43" w:type="dxa"/>
          <w:bottom w:w="29" w:type="dxa"/>
          <w:right w:w="43" w:type="dxa"/>
        </w:tblCellMar>
        <w:tblLook w:val="04A0" w:firstRow="1" w:lastRow="0" w:firstColumn="1" w:lastColumn="0" w:noHBand="0" w:noVBand="1"/>
        <w:tblDescription w:val="Host table"/>
      </w:tblPr>
      <w:tblGrid>
        <w:gridCol w:w="36"/>
        <w:gridCol w:w="11121"/>
        <w:gridCol w:w="78"/>
      </w:tblGrid>
      <w:tr w:rsidR="0073681A" w:rsidRPr="00604E77" w14:paraId="0FDC21D9" w14:textId="77777777" w:rsidTr="79ED3B58">
        <w:trPr>
          <w:gridBefore w:val="1"/>
          <w:wBefore w:w="36" w:type="dxa"/>
          <w:trHeight w:val="277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7B80" w14:textId="77777777" w:rsidR="0073681A" w:rsidRPr="00604E77" w:rsidRDefault="0073681A" w:rsidP="007D3636">
            <w:pPr>
              <w:tabs>
                <w:tab w:val="left" w:pos="0"/>
                <w:tab w:val="left" w:pos="4320"/>
                <w:tab w:val="left" w:pos="4410"/>
                <w:tab w:val="left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before="0" w:after="0" w:line="276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4E77">
              <w:rPr>
                <w:rFonts w:ascii="Arial" w:hAnsi="Arial" w:cs="Arial"/>
                <w:b/>
                <w:bCs/>
                <w:sz w:val="24"/>
                <w:szCs w:val="24"/>
              </w:rPr>
              <w:t>Directions:</w:t>
            </w:r>
            <w:r w:rsidRPr="00604E7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FF5A309" w14:textId="3D81DC8C" w:rsidR="00B2797B" w:rsidRPr="00604E77" w:rsidRDefault="0073681A" w:rsidP="007D3636">
            <w:pPr>
              <w:spacing w:before="0" w:after="0"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04E77">
              <w:rPr>
                <w:rFonts w:ascii="Arial" w:hAnsi="Arial" w:cs="Arial"/>
                <w:b/>
                <w:sz w:val="20"/>
                <w:szCs w:val="20"/>
              </w:rPr>
              <w:t xml:space="preserve">The purpose of this application is for </w:t>
            </w:r>
            <w:r w:rsidR="009E3529" w:rsidRPr="00604E77">
              <w:rPr>
                <w:rFonts w:ascii="Arial" w:hAnsi="Arial" w:cs="Arial"/>
                <w:b/>
                <w:sz w:val="20"/>
                <w:szCs w:val="20"/>
              </w:rPr>
              <w:t>your organization</w:t>
            </w:r>
            <w:r w:rsidR="00972752" w:rsidRPr="00604E77">
              <w:rPr>
                <w:rFonts w:ascii="Arial" w:hAnsi="Arial" w:cs="Arial"/>
                <w:b/>
                <w:sz w:val="20"/>
                <w:szCs w:val="20"/>
              </w:rPr>
              <w:t xml:space="preserve"> to give the Watershed Stewards Program</w:t>
            </w:r>
            <w:r w:rsidR="007D4B4F">
              <w:rPr>
                <w:rFonts w:ascii="Arial" w:hAnsi="Arial" w:cs="Arial"/>
                <w:b/>
                <w:sz w:val="20"/>
                <w:szCs w:val="20"/>
              </w:rPr>
              <w:t xml:space="preserve"> (WSP)</w:t>
            </w:r>
            <w:r w:rsidR="00972752" w:rsidRPr="00604E77">
              <w:rPr>
                <w:rFonts w:ascii="Arial" w:hAnsi="Arial" w:cs="Arial"/>
                <w:b/>
                <w:sz w:val="20"/>
                <w:szCs w:val="20"/>
              </w:rPr>
              <w:t xml:space="preserve"> a thorough idea of how </w:t>
            </w:r>
            <w:r w:rsidR="009E3529" w:rsidRPr="00604E77">
              <w:rPr>
                <w:rFonts w:ascii="Arial" w:hAnsi="Arial" w:cs="Arial"/>
                <w:b/>
                <w:sz w:val="20"/>
                <w:szCs w:val="20"/>
              </w:rPr>
              <w:t>you</w:t>
            </w:r>
            <w:r w:rsidR="00640B80">
              <w:rPr>
                <w:rFonts w:ascii="Arial" w:hAnsi="Arial" w:cs="Arial"/>
                <w:b/>
                <w:sz w:val="20"/>
                <w:szCs w:val="20"/>
              </w:rPr>
              <w:t xml:space="preserve"> propose to utilize</w:t>
            </w:r>
            <w:r w:rsidR="00972752" w:rsidRPr="00604E77">
              <w:rPr>
                <w:rFonts w:ascii="Arial" w:hAnsi="Arial" w:cs="Arial"/>
                <w:b/>
                <w:sz w:val="20"/>
                <w:szCs w:val="20"/>
              </w:rPr>
              <w:t xml:space="preserve"> WSP </w:t>
            </w:r>
            <w:r w:rsidR="00EC2EF0">
              <w:rPr>
                <w:rFonts w:ascii="Arial" w:hAnsi="Arial" w:cs="Arial"/>
                <w:b/>
                <w:sz w:val="20"/>
                <w:szCs w:val="20"/>
              </w:rPr>
              <w:t>Corpsm</w:t>
            </w:r>
            <w:r w:rsidR="00972752" w:rsidRPr="00604E77">
              <w:rPr>
                <w:rFonts w:ascii="Arial" w:hAnsi="Arial" w:cs="Arial"/>
                <w:b/>
                <w:sz w:val="20"/>
                <w:szCs w:val="20"/>
              </w:rPr>
              <w:t xml:space="preserve">embers and what the </w:t>
            </w:r>
            <w:r w:rsidR="00EC2EF0">
              <w:rPr>
                <w:rFonts w:ascii="Arial" w:hAnsi="Arial" w:cs="Arial"/>
                <w:b/>
                <w:sz w:val="20"/>
                <w:szCs w:val="20"/>
              </w:rPr>
              <w:t>Corpsm</w:t>
            </w:r>
            <w:r w:rsidR="00972752" w:rsidRPr="00604E77">
              <w:rPr>
                <w:rFonts w:ascii="Arial" w:hAnsi="Arial" w:cs="Arial"/>
                <w:b/>
                <w:sz w:val="20"/>
                <w:szCs w:val="20"/>
              </w:rPr>
              <w:t xml:space="preserve">ember experience will be like at </w:t>
            </w:r>
            <w:r w:rsidR="009E3529" w:rsidRPr="00604E77">
              <w:rPr>
                <w:rFonts w:ascii="Arial" w:hAnsi="Arial" w:cs="Arial"/>
                <w:b/>
                <w:sz w:val="20"/>
                <w:szCs w:val="20"/>
              </w:rPr>
              <w:t>your</w:t>
            </w:r>
            <w:r w:rsidR="007D3636">
              <w:rPr>
                <w:rFonts w:ascii="Arial" w:hAnsi="Arial" w:cs="Arial"/>
                <w:b/>
                <w:sz w:val="20"/>
                <w:szCs w:val="20"/>
              </w:rPr>
              <w:t xml:space="preserve"> s</w:t>
            </w:r>
            <w:r w:rsidR="00972752" w:rsidRPr="00604E77">
              <w:rPr>
                <w:rFonts w:ascii="Arial" w:hAnsi="Arial" w:cs="Arial"/>
                <w:b/>
                <w:sz w:val="20"/>
                <w:szCs w:val="20"/>
              </w:rPr>
              <w:t>ite.</w:t>
            </w:r>
          </w:p>
          <w:p w14:paraId="7D7C5952" w14:textId="77777777" w:rsidR="00972752" w:rsidRPr="00604E77" w:rsidRDefault="00972752" w:rsidP="007A57FC">
            <w:pPr>
              <w:spacing w:before="0"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7BA2D1" w14:textId="14FB6B00" w:rsidR="0073681A" w:rsidRPr="00604E77" w:rsidRDefault="0073681A" w:rsidP="007A57FC">
            <w:pPr>
              <w:spacing w:before="0"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604E77">
              <w:rPr>
                <w:rFonts w:ascii="Arial" w:hAnsi="Arial" w:cs="Arial"/>
                <w:sz w:val="20"/>
                <w:szCs w:val="20"/>
              </w:rPr>
              <w:t xml:space="preserve">Please review </w:t>
            </w:r>
            <w:r w:rsidR="00E71FE8">
              <w:rPr>
                <w:rFonts w:ascii="Arial" w:hAnsi="Arial" w:cs="Arial"/>
                <w:sz w:val="20"/>
                <w:szCs w:val="20"/>
              </w:rPr>
              <w:t xml:space="preserve">all content on </w:t>
            </w:r>
            <w:r w:rsidRPr="00604E77">
              <w:rPr>
                <w:rFonts w:ascii="Arial" w:hAnsi="Arial" w:cs="Arial"/>
                <w:sz w:val="20"/>
                <w:szCs w:val="20"/>
              </w:rPr>
              <w:t xml:space="preserve">the </w:t>
            </w:r>
            <w:hyperlink r:id="rId11" w:history="1">
              <w:r w:rsidR="00E71FE8">
                <w:rPr>
                  <w:rStyle w:val="Hyperlink"/>
                  <w:rFonts w:ascii="Arial" w:hAnsi="Arial" w:cs="Arial"/>
                  <w:sz w:val="20"/>
                  <w:szCs w:val="20"/>
                </w:rPr>
                <w:t>Placement Site Applicants</w:t>
              </w:r>
            </w:hyperlink>
            <w:r w:rsidRPr="00604E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04F1">
              <w:rPr>
                <w:rFonts w:ascii="Arial" w:hAnsi="Arial" w:cs="Arial"/>
                <w:sz w:val="20"/>
                <w:szCs w:val="20"/>
              </w:rPr>
              <w:t>page</w:t>
            </w:r>
            <w:r w:rsidR="00E71FE8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604E77">
              <w:rPr>
                <w:rFonts w:ascii="Arial" w:hAnsi="Arial" w:cs="Arial"/>
                <w:sz w:val="20"/>
                <w:szCs w:val="20"/>
              </w:rPr>
              <w:t>WSP</w:t>
            </w:r>
            <w:r w:rsidR="00E71FE8">
              <w:rPr>
                <w:rFonts w:ascii="Arial" w:hAnsi="Arial" w:cs="Arial"/>
                <w:sz w:val="20"/>
                <w:szCs w:val="20"/>
              </w:rPr>
              <w:t>’s</w:t>
            </w:r>
            <w:r w:rsidRPr="00604E77">
              <w:rPr>
                <w:rFonts w:ascii="Arial" w:hAnsi="Arial" w:cs="Arial"/>
                <w:sz w:val="20"/>
                <w:szCs w:val="20"/>
              </w:rPr>
              <w:t xml:space="preserve"> website</w:t>
            </w:r>
            <w:r w:rsidR="007D363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4E77">
              <w:rPr>
                <w:rFonts w:ascii="Arial" w:hAnsi="Arial" w:cs="Arial"/>
                <w:sz w:val="20"/>
                <w:szCs w:val="20"/>
              </w:rPr>
              <w:t xml:space="preserve">before </w:t>
            </w:r>
            <w:r w:rsidR="00E71FE8">
              <w:rPr>
                <w:rFonts w:ascii="Arial" w:hAnsi="Arial" w:cs="Arial"/>
                <w:sz w:val="20"/>
                <w:szCs w:val="20"/>
              </w:rPr>
              <w:t>completing</w:t>
            </w:r>
            <w:r w:rsidRPr="00604E77">
              <w:rPr>
                <w:rFonts w:ascii="Arial" w:hAnsi="Arial" w:cs="Arial"/>
                <w:sz w:val="20"/>
                <w:szCs w:val="20"/>
              </w:rPr>
              <w:t xml:space="preserve"> this application.</w:t>
            </w:r>
            <w:r w:rsidR="007D363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1FE8">
              <w:rPr>
                <w:rFonts w:ascii="Arial" w:hAnsi="Arial" w:cs="Arial"/>
                <w:sz w:val="20"/>
                <w:szCs w:val="20"/>
              </w:rPr>
              <w:t>The quality of your</w:t>
            </w:r>
            <w:r w:rsidR="00E90860" w:rsidRPr="00604E77">
              <w:rPr>
                <w:rFonts w:ascii="Arial" w:hAnsi="Arial" w:cs="Arial"/>
                <w:sz w:val="20"/>
                <w:szCs w:val="20"/>
              </w:rPr>
              <w:t xml:space="preserve"> application</w:t>
            </w:r>
            <w:r w:rsidR="00E71FE8">
              <w:rPr>
                <w:rFonts w:ascii="Arial" w:hAnsi="Arial" w:cs="Arial"/>
                <w:sz w:val="20"/>
                <w:szCs w:val="20"/>
              </w:rPr>
              <w:t xml:space="preserve"> will be taken into careful consideration</w:t>
            </w:r>
            <w:r w:rsidR="00E90860" w:rsidRPr="00604E77">
              <w:rPr>
                <w:rFonts w:ascii="Arial" w:hAnsi="Arial" w:cs="Arial"/>
                <w:sz w:val="20"/>
                <w:szCs w:val="20"/>
              </w:rPr>
              <w:t xml:space="preserve">, and much of the information </w:t>
            </w:r>
            <w:r w:rsidR="00E71FE8">
              <w:rPr>
                <w:rFonts w:ascii="Arial" w:hAnsi="Arial" w:cs="Arial"/>
                <w:sz w:val="20"/>
                <w:szCs w:val="20"/>
              </w:rPr>
              <w:t>you provide</w:t>
            </w:r>
            <w:r w:rsidR="00E90860" w:rsidRPr="00604E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5C48">
              <w:rPr>
                <w:rFonts w:ascii="Arial" w:hAnsi="Arial" w:cs="Arial"/>
                <w:sz w:val="20"/>
                <w:szCs w:val="20"/>
              </w:rPr>
              <w:t>may</w:t>
            </w:r>
            <w:r w:rsidR="00E90860" w:rsidRPr="00604E77">
              <w:rPr>
                <w:rFonts w:ascii="Arial" w:hAnsi="Arial" w:cs="Arial"/>
                <w:sz w:val="20"/>
                <w:szCs w:val="20"/>
              </w:rPr>
              <w:t xml:space="preserve"> be shared </w:t>
            </w:r>
            <w:r w:rsidR="00E71FE8" w:rsidRPr="00604E77">
              <w:rPr>
                <w:rFonts w:ascii="Arial" w:hAnsi="Arial" w:cs="Arial"/>
                <w:sz w:val="20"/>
                <w:szCs w:val="20"/>
              </w:rPr>
              <w:t xml:space="preserve">directly </w:t>
            </w:r>
            <w:r w:rsidR="00E90860" w:rsidRPr="00604E77">
              <w:rPr>
                <w:rFonts w:ascii="Arial" w:hAnsi="Arial" w:cs="Arial"/>
                <w:sz w:val="20"/>
                <w:szCs w:val="20"/>
              </w:rPr>
              <w:t xml:space="preserve">with </w:t>
            </w:r>
            <w:r w:rsidR="000251C5">
              <w:rPr>
                <w:rFonts w:ascii="Arial" w:hAnsi="Arial" w:cs="Arial"/>
                <w:sz w:val="20"/>
                <w:szCs w:val="20"/>
              </w:rPr>
              <w:t xml:space="preserve">Corpsmember </w:t>
            </w:r>
            <w:r w:rsidR="00E90860" w:rsidRPr="00604E77">
              <w:rPr>
                <w:rFonts w:ascii="Arial" w:hAnsi="Arial" w:cs="Arial"/>
                <w:sz w:val="20"/>
                <w:szCs w:val="20"/>
              </w:rPr>
              <w:t xml:space="preserve">applicants. </w:t>
            </w:r>
          </w:p>
          <w:p w14:paraId="7021E17F" w14:textId="77777777" w:rsidR="0073681A" w:rsidRPr="00604E77" w:rsidRDefault="0073681A" w:rsidP="007A57FC">
            <w:pPr>
              <w:spacing w:before="0"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5ED4C078" w14:textId="799F863D" w:rsidR="00EA1C5E" w:rsidRPr="00604E77" w:rsidRDefault="0073681A" w:rsidP="00464637">
            <w:pPr>
              <w:spacing w:before="0" w:after="0" w:line="276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4E77">
              <w:rPr>
                <w:rFonts w:ascii="Arial" w:hAnsi="Arial" w:cs="Arial"/>
                <w:b/>
                <w:sz w:val="20"/>
                <w:szCs w:val="20"/>
              </w:rPr>
              <w:t xml:space="preserve">Complete the following application </w:t>
            </w:r>
            <w:r w:rsidRPr="00604E77">
              <w:rPr>
                <w:rFonts w:ascii="Arial" w:hAnsi="Arial" w:cs="Arial"/>
                <w:b/>
                <w:sz w:val="20"/>
                <w:szCs w:val="20"/>
                <w:u w:val="single"/>
              </w:rPr>
              <w:t>electronically</w:t>
            </w:r>
            <w:r w:rsidRPr="00604E77">
              <w:rPr>
                <w:rFonts w:ascii="Arial" w:hAnsi="Arial" w:cs="Arial"/>
                <w:b/>
                <w:sz w:val="20"/>
                <w:szCs w:val="20"/>
              </w:rPr>
              <w:t xml:space="preserve"> and submit to </w:t>
            </w:r>
            <w:hyperlink r:id="rId12" w:history="1">
              <w:r w:rsidRPr="00604E77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wsp.info@ccc.ca.gov</w:t>
              </w:r>
            </w:hyperlink>
            <w:r w:rsidRPr="00604E77">
              <w:rPr>
                <w:rFonts w:ascii="Arial" w:hAnsi="Arial" w:cs="Arial"/>
                <w:b/>
                <w:sz w:val="20"/>
                <w:szCs w:val="20"/>
              </w:rPr>
              <w:t xml:space="preserve"> no later than </w:t>
            </w:r>
            <w:r w:rsidRPr="007D4B4F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5pm, </w:t>
            </w:r>
            <w:r w:rsidR="007D4B4F" w:rsidRPr="007D4B4F">
              <w:rPr>
                <w:rFonts w:ascii="Arial" w:hAnsi="Arial" w:cs="Arial"/>
                <w:b/>
                <w:color w:val="FF0000"/>
                <w:sz w:val="20"/>
                <w:szCs w:val="20"/>
              </w:rPr>
              <w:t>Friday</w:t>
            </w:r>
            <w:r w:rsidRPr="007D4B4F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, </w:t>
            </w:r>
            <w:r w:rsidR="00545D0B" w:rsidRPr="007D4B4F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February </w:t>
            </w:r>
            <w:r w:rsidR="00E7725A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  <w:r w:rsidR="00E7725A" w:rsidRPr="00E7725A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>th</w:t>
            </w:r>
            <w:r w:rsidR="00F46B3F">
              <w:rPr>
                <w:rFonts w:ascii="Arial" w:hAnsi="Arial" w:cs="Arial"/>
                <w:b/>
                <w:color w:val="FF0000"/>
                <w:sz w:val="20"/>
                <w:szCs w:val="20"/>
              </w:rPr>
              <w:t>, 202</w:t>
            </w:r>
            <w:r w:rsidR="00E7725A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Pr="007D4B4F">
              <w:rPr>
                <w:rFonts w:ascii="Arial" w:hAnsi="Arial" w:cs="Arial"/>
                <w:b/>
                <w:color w:val="FF0000"/>
                <w:sz w:val="20"/>
                <w:szCs w:val="20"/>
              </w:rPr>
              <w:t>.</w:t>
            </w:r>
          </w:p>
          <w:p w14:paraId="22E894D6" w14:textId="77777777" w:rsidR="00464637" w:rsidRPr="00604E77" w:rsidRDefault="00464637" w:rsidP="00464637">
            <w:pPr>
              <w:spacing w:before="0" w:after="0" w:line="276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FA29608" w14:textId="77777777" w:rsidR="00D42E21" w:rsidRPr="00E71FE8" w:rsidRDefault="00D42E21" w:rsidP="00D42E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FE8">
              <w:rPr>
                <w:rFonts w:ascii="Arial" w:hAnsi="Arial" w:cs="Arial"/>
                <w:b/>
                <w:sz w:val="24"/>
                <w:szCs w:val="24"/>
              </w:rPr>
              <w:t xml:space="preserve">Documents Required for Application:     </w:t>
            </w:r>
          </w:p>
          <w:p w14:paraId="2B6284E7" w14:textId="79307104" w:rsidR="00D42E21" w:rsidRPr="00E71FE8" w:rsidRDefault="001C7394" w:rsidP="00D42E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4567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890" w:rsidRPr="00E71FE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42E21" w:rsidRPr="00E71FE8">
              <w:rPr>
                <w:rFonts w:ascii="Arial" w:hAnsi="Arial" w:cs="Arial"/>
                <w:sz w:val="20"/>
                <w:szCs w:val="20"/>
              </w:rPr>
              <w:t xml:space="preserve">  Year 2</w:t>
            </w:r>
            <w:r w:rsidR="00E7725A">
              <w:rPr>
                <w:rFonts w:ascii="Arial" w:hAnsi="Arial" w:cs="Arial"/>
                <w:sz w:val="20"/>
                <w:szCs w:val="20"/>
              </w:rPr>
              <w:t>8</w:t>
            </w:r>
            <w:r w:rsidR="009E3529" w:rsidRPr="00E71FE8">
              <w:rPr>
                <w:rFonts w:ascii="Arial" w:hAnsi="Arial" w:cs="Arial"/>
                <w:sz w:val="20"/>
                <w:szCs w:val="20"/>
              </w:rPr>
              <w:t xml:space="preserve"> Placement Site Application </w:t>
            </w:r>
            <w:r w:rsidR="009E3529" w:rsidRPr="00E71FE8">
              <w:rPr>
                <w:rFonts w:ascii="Arial" w:hAnsi="Arial" w:cs="Arial"/>
                <w:i/>
                <w:sz w:val="20"/>
                <w:szCs w:val="20"/>
              </w:rPr>
              <w:t>(this document)</w:t>
            </w:r>
            <w:r w:rsidR="00D42E21" w:rsidRPr="00E71F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D915D24" w14:textId="4B5B084F" w:rsidR="00D42E21" w:rsidRPr="00E71FE8" w:rsidRDefault="001C7394" w:rsidP="00D42E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96577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640" w:rsidRPr="00E71FE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42E21" w:rsidRPr="00E71FE8">
              <w:rPr>
                <w:rFonts w:ascii="Arial" w:hAnsi="Arial" w:cs="Arial"/>
                <w:sz w:val="20"/>
                <w:szCs w:val="20"/>
              </w:rPr>
              <w:t xml:space="preserve"> One</w:t>
            </w:r>
            <w:r w:rsidR="000B2E97">
              <w:rPr>
                <w:rFonts w:ascii="Arial" w:hAnsi="Arial" w:cs="Arial"/>
                <w:sz w:val="20"/>
                <w:szCs w:val="20"/>
              </w:rPr>
              <w:t>-p</w:t>
            </w:r>
            <w:r w:rsidR="00D42E21" w:rsidRPr="00E71FE8">
              <w:rPr>
                <w:rFonts w:ascii="Arial" w:hAnsi="Arial" w:cs="Arial"/>
                <w:sz w:val="20"/>
                <w:szCs w:val="20"/>
              </w:rPr>
              <w:t xml:space="preserve">age </w:t>
            </w:r>
            <w:r w:rsidR="000B2E97" w:rsidRPr="00E71FE8">
              <w:rPr>
                <w:rFonts w:ascii="Arial" w:hAnsi="Arial" w:cs="Arial"/>
                <w:sz w:val="20"/>
                <w:szCs w:val="20"/>
              </w:rPr>
              <w:t>r</w:t>
            </w:r>
            <w:r w:rsidR="000B2E97">
              <w:rPr>
                <w:rFonts w:ascii="Arial" w:hAnsi="Arial" w:cs="Arial"/>
                <w:sz w:val="20"/>
                <w:szCs w:val="20"/>
              </w:rPr>
              <w:t>é</w:t>
            </w:r>
            <w:r w:rsidR="000B2E97" w:rsidRPr="00E71FE8">
              <w:rPr>
                <w:rFonts w:ascii="Arial" w:hAnsi="Arial" w:cs="Arial"/>
                <w:sz w:val="20"/>
                <w:szCs w:val="20"/>
              </w:rPr>
              <w:t>sum</w:t>
            </w:r>
            <w:r w:rsidR="000B2E97">
              <w:rPr>
                <w:rFonts w:ascii="Arial" w:hAnsi="Arial" w:cs="Arial"/>
                <w:sz w:val="20"/>
                <w:szCs w:val="20"/>
              </w:rPr>
              <w:t>é</w:t>
            </w:r>
            <w:r w:rsidR="000B2E97" w:rsidRPr="00E71FE8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D42E21" w:rsidRPr="00E71FE8">
              <w:rPr>
                <w:rFonts w:ascii="Arial" w:hAnsi="Arial" w:cs="Arial"/>
                <w:sz w:val="20"/>
                <w:szCs w:val="20"/>
              </w:rPr>
              <w:t>for Site Supervisor and all Mentors listed on this application</w:t>
            </w:r>
            <w:r w:rsidR="007D3636" w:rsidRPr="00E71F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3636" w:rsidRPr="00E71FE8">
              <w:rPr>
                <w:rFonts w:ascii="Arial" w:hAnsi="Arial" w:cs="Arial"/>
                <w:i/>
                <w:sz w:val="20"/>
                <w:szCs w:val="20"/>
              </w:rPr>
              <w:t>(if not already on file with WSP)</w:t>
            </w:r>
          </w:p>
          <w:p w14:paraId="4CAF3C5E" w14:textId="77777777" w:rsidR="00464637" w:rsidRPr="00604E77" w:rsidRDefault="00464637" w:rsidP="00464637">
            <w:pPr>
              <w:spacing w:before="0" w:after="0" w:line="276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56848CB" w14:textId="4BD85140" w:rsidR="00D42E21" w:rsidRPr="00604E77" w:rsidRDefault="00D42E21" w:rsidP="00D42E21">
            <w:pPr>
              <w:pStyle w:val="BodyText2"/>
              <w:spacing w:after="0" w:line="276" w:lineRule="auto"/>
              <w:rPr>
                <w:rFonts w:cs="Arial"/>
                <w:szCs w:val="20"/>
              </w:rPr>
            </w:pPr>
            <w:r w:rsidRPr="00604E77">
              <w:rPr>
                <w:rFonts w:cs="Arial"/>
                <w:noProof/>
                <w:color w:val="000000" w:themeColor="text1"/>
                <w:sz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3E20AC" wp14:editId="59784125">
                      <wp:simplePos x="0" y="0"/>
                      <wp:positionH relativeFrom="margin">
                        <wp:posOffset>-59690</wp:posOffset>
                      </wp:positionH>
                      <wp:positionV relativeFrom="paragraph">
                        <wp:posOffset>55245</wp:posOffset>
                      </wp:positionV>
                      <wp:extent cx="7139940" cy="7620"/>
                      <wp:effectExtent l="0" t="0" r="22860" b="3048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39940" cy="762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5DF942" id="Straight Connector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7pt,4.35pt" to="557.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" strokecolor="gray [1629]" strokeweight="1.5pt">
                      <v:stroke dashstyle="1 1" joinstyle="miter"/>
                      <w10:wrap anchorx="margin"/>
                    </v:line>
                  </w:pict>
                </mc:Fallback>
              </mc:AlternateContent>
            </w:r>
          </w:p>
          <w:p w14:paraId="4CBD7B39" w14:textId="2E115343" w:rsidR="00D42E21" w:rsidRPr="00604E77" w:rsidRDefault="00D42E21" w:rsidP="00D42E21">
            <w:pPr>
              <w:pStyle w:val="BodyText2"/>
              <w:spacing w:after="0" w:line="276" w:lineRule="auto"/>
              <w:rPr>
                <w:rFonts w:cs="Arial"/>
                <w:szCs w:val="20"/>
              </w:rPr>
            </w:pPr>
            <w:r w:rsidRPr="00604E77">
              <w:rPr>
                <w:rFonts w:cs="Arial"/>
                <w:szCs w:val="20"/>
              </w:rPr>
              <w:t xml:space="preserve">WSP </w:t>
            </w:r>
            <w:r w:rsidR="009F744F">
              <w:rPr>
                <w:rFonts w:cs="Arial"/>
                <w:szCs w:val="20"/>
                <w:lang w:val="en-US"/>
              </w:rPr>
              <w:t>Corpsmembers</w:t>
            </w:r>
            <w:r w:rsidRPr="00604E77">
              <w:rPr>
                <w:rFonts w:cs="Arial"/>
                <w:szCs w:val="20"/>
              </w:rPr>
              <w:t xml:space="preserve"> are not employees of </w:t>
            </w:r>
            <w:r w:rsidR="00E71FE8">
              <w:rPr>
                <w:rFonts w:cs="Arial"/>
                <w:szCs w:val="20"/>
                <w:lang w:val="en-US"/>
              </w:rPr>
              <w:t>WSP</w:t>
            </w:r>
            <w:r w:rsidRPr="00604E77">
              <w:rPr>
                <w:rFonts w:cs="Arial"/>
                <w:szCs w:val="20"/>
                <w:lang w:val="en-US"/>
              </w:rPr>
              <w:t xml:space="preserve"> Placement Site</w:t>
            </w:r>
            <w:r w:rsidR="00E71FE8">
              <w:rPr>
                <w:rFonts w:cs="Arial"/>
                <w:szCs w:val="20"/>
                <w:lang w:val="en-US"/>
              </w:rPr>
              <w:t>s</w:t>
            </w:r>
            <w:r w:rsidR="008479A4">
              <w:rPr>
                <w:rFonts w:cs="Arial"/>
                <w:szCs w:val="20"/>
                <w:lang w:val="en-US"/>
              </w:rPr>
              <w:t>, and</w:t>
            </w:r>
            <w:r w:rsidRPr="00604E77">
              <w:rPr>
                <w:rFonts w:cs="Arial"/>
                <w:szCs w:val="20"/>
              </w:rPr>
              <w:t xml:space="preserve"> should not perform administrative functions. </w:t>
            </w:r>
            <w:r w:rsidR="009F744F">
              <w:rPr>
                <w:rFonts w:cs="Arial"/>
                <w:szCs w:val="20"/>
                <w:lang w:val="en-US"/>
              </w:rPr>
              <w:t>Corpsmembers</w:t>
            </w:r>
            <w:r w:rsidRPr="00604E77">
              <w:rPr>
                <w:rFonts w:cs="Arial"/>
                <w:szCs w:val="20"/>
              </w:rPr>
              <w:t xml:space="preserve"> must serve a unique role in </w:t>
            </w:r>
            <w:r w:rsidRPr="00604E77">
              <w:rPr>
                <w:rFonts w:cs="Arial"/>
                <w:szCs w:val="20"/>
                <w:lang w:val="en-US"/>
              </w:rPr>
              <w:t>your</w:t>
            </w:r>
            <w:r w:rsidRPr="00604E77">
              <w:rPr>
                <w:rFonts w:cs="Arial"/>
                <w:szCs w:val="20"/>
              </w:rPr>
              <w:t xml:space="preserve"> organization and focus on meeting a critical unmet community need. Placement Sites are </w:t>
            </w:r>
            <w:r w:rsidR="00D9686F">
              <w:rPr>
                <w:rFonts w:cs="Arial"/>
                <w:szCs w:val="20"/>
                <w:lang w:val="en-US"/>
              </w:rPr>
              <w:t>prohibited from</w:t>
            </w:r>
            <w:r w:rsidRPr="00604E77">
              <w:rPr>
                <w:rFonts w:cs="Arial"/>
                <w:szCs w:val="20"/>
              </w:rPr>
              <w:t xml:space="preserve"> </w:t>
            </w:r>
            <w:r w:rsidR="00BC38B3" w:rsidRPr="00604E77">
              <w:rPr>
                <w:rFonts w:cs="Arial"/>
                <w:szCs w:val="20"/>
              </w:rPr>
              <w:t>replaci</w:t>
            </w:r>
            <w:r w:rsidR="00BC38B3">
              <w:rPr>
                <w:rFonts w:cs="Arial"/>
                <w:szCs w:val="20"/>
                <w:lang w:val="en-US"/>
              </w:rPr>
              <w:t>ng</w:t>
            </w:r>
            <w:r w:rsidRPr="00604E77">
              <w:rPr>
                <w:rFonts w:cs="Arial"/>
                <w:szCs w:val="20"/>
              </w:rPr>
              <w:t xml:space="preserve"> an existing employee </w:t>
            </w:r>
            <w:r w:rsidR="00D9686F">
              <w:rPr>
                <w:rFonts w:cs="Arial"/>
                <w:szCs w:val="20"/>
                <w:lang w:val="en-US"/>
              </w:rPr>
              <w:t xml:space="preserve">position </w:t>
            </w:r>
            <w:r w:rsidRPr="00604E77">
              <w:rPr>
                <w:rFonts w:cs="Arial"/>
                <w:szCs w:val="20"/>
              </w:rPr>
              <w:t xml:space="preserve">with a WSP </w:t>
            </w:r>
            <w:r w:rsidR="00B91300">
              <w:rPr>
                <w:rFonts w:cs="Arial"/>
                <w:szCs w:val="20"/>
                <w:lang w:val="en-US"/>
              </w:rPr>
              <w:t>Corpsmember</w:t>
            </w:r>
            <w:r w:rsidR="00D9686F">
              <w:rPr>
                <w:rFonts w:cs="Arial"/>
                <w:szCs w:val="20"/>
                <w:lang w:val="en-US"/>
              </w:rPr>
              <w:t xml:space="preserve"> position</w:t>
            </w:r>
            <w:r w:rsidR="00B40CC5">
              <w:rPr>
                <w:rFonts w:cs="Arial"/>
                <w:szCs w:val="20"/>
                <w:lang w:val="en-US"/>
              </w:rPr>
              <w:t>,</w:t>
            </w:r>
            <w:r w:rsidR="00D9686F">
              <w:rPr>
                <w:rFonts w:cs="Arial"/>
                <w:szCs w:val="20"/>
                <w:lang w:val="en-US"/>
              </w:rPr>
              <w:t xml:space="preserve"> per AmeriCorps guidelines.</w:t>
            </w:r>
          </w:p>
          <w:p w14:paraId="1C2D0DA1" w14:textId="77777777" w:rsidR="00D42E21" w:rsidRPr="00604E77" w:rsidRDefault="00D42E21" w:rsidP="00D42E21">
            <w:pPr>
              <w:pStyle w:val="BodyText2"/>
              <w:spacing w:after="0" w:line="276" w:lineRule="auto"/>
              <w:rPr>
                <w:rFonts w:cs="Arial"/>
                <w:sz w:val="10"/>
                <w:szCs w:val="10"/>
              </w:rPr>
            </w:pPr>
          </w:p>
          <w:p w14:paraId="07709DC0" w14:textId="6BC9E0B1" w:rsidR="00D42E21" w:rsidRDefault="00D42E21" w:rsidP="00D42E21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04E77">
              <w:rPr>
                <w:rFonts w:ascii="Arial" w:hAnsi="Arial" w:cs="Arial"/>
                <w:b/>
                <w:sz w:val="20"/>
                <w:szCs w:val="20"/>
              </w:rPr>
              <w:t>Do you agree to these terms?</w:t>
            </w:r>
          </w:p>
          <w:p w14:paraId="422B3D51" w14:textId="3923CC25" w:rsidR="00D42E21" w:rsidRPr="00691CAF" w:rsidRDefault="001C7394" w:rsidP="00691CA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3420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1CAF" w:rsidRPr="00604E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1CAF" w:rsidRPr="00604E77">
              <w:rPr>
                <w:rFonts w:ascii="Arial" w:hAnsi="Arial" w:cs="Arial"/>
                <w:sz w:val="18"/>
                <w:szCs w:val="18"/>
              </w:rPr>
              <w:t xml:space="preserve">  Yes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8618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130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691CAF" w:rsidRPr="00604E77">
              <w:rPr>
                <w:rFonts w:ascii="Arial" w:hAnsi="Arial" w:cs="Arial"/>
                <w:sz w:val="18"/>
                <w:szCs w:val="18"/>
              </w:rPr>
              <w:t xml:space="preserve">  No</w:t>
            </w:r>
          </w:p>
        </w:tc>
      </w:tr>
      <w:tr w:rsidR="00322B6D" w:rsidRPr="00604E77" w14:paraId="04EE9291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4032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tbl>
            <w:tblPr>
              <w:tblW w:w="5000" w:type="pct"/>
              <w:tblBorders>
                <w:top w:val="single" w:sz="4" w:space="0" w:color="AEAAAA" w:themeColor="background2" w:themeShade="BF"/>
                <w:bottom w:val="single" w:sz="4" w:space="0" w:color="AEAAAA" w:themeColor="background2" w:themeShade="BF"/>
                <w:insideH w:val="single" w:sz="4" w:space="0" w:color="AEAAAA" w:themeColor="background2" w:themeShade="BF"/>
                <w:insideV w:val="single" w:sz="4" w:space="0" w:color="AEAAAA" w:themeColor="background2" w:themeShade="B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atient information"/>
            </w:tblPr>
            <w:tblGrid>
              <w:gridCol w:w="11071"/>
            </w:tblGrid>
            <w:tr w:rsidR="00A84AF6" w:rsidRPr="00604E77" w14:paraId="487064B7" w14:textId="77777777" w:rsidTr="00EA1C5E">
              <w:tc>
                <w:tcPr>
                  <w:tcW w:w="11071" w:type="dxa"/>
                  <w:shd w:val="clear" w:color="auto" w:fill="FFFFFF" w:themeFill="background1"/>
                  <w:vAlign w:val="center"/>
                </w:tcPr>
                <w:p w14:paraId="0B0B3802" w14:textId="77777777" w:rsidR="00A84AF6" w:rsidRPr="00604E77" w:rsidRDefault="00A84AF6" w:rsidP="00A84AF6">
                  <w:pPr>
                    <w:pStyle w:val="Heading4"/>
                    <w:shd w:val="clear" w:color="auto" w:fill="9CC2E5" w:themeFill="accent1" w:themeFillTint="99"/>
                    <w:tabs>
                      <w:tab w:val="left" w:pos="3888"/>
                      <w:tab w:val="center" w:pos="5514"/>
                    </w:tabs>
                    <w:jc w:val="lef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04E77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604E77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  <w:t>PLACEMENT SITE INFORMATION</w:t>
                  </w:r>
                </w:p>
              </w:tc>
            </w:tr>
            <w:tr w:rsidR="00EA1C5E" w:rsidRPr="00604E77" w14:paraId="750E5A9A" w14:textId="77777777" w:rsidTr="00EA1C5E">
              <w:tc>
                <w:tcPr>
                  <w:tcW w:w="11071" w:type="dxa"/>
                  <w:vAlign w:val="center"/>
                </w:tcPr>
                <w:tbl>
                  <w:tblPr>
                    <w:tblW w:w="11006" w:type="dxa"/>
                    <w:tblBorders>
                      <w:top w:val="single" w:sz="4" w:space="0" w:color="AEAAAA" w:themeColor="background2" w:themeShade="BF"/>
                      <w:bottom w:val="single" w:sz="4" w:space="0" w:color="AEAAAA" w:themeColor="background2" w:themeShade="BF"/>
                      <w:insideH w:val="single" w:sz="4" w:space="0" w:color="AEAAAA" w:themeColor="background2" w:themeShade="BF"/>
                      <w:insideV w:val="single" w:sz="4" w:space="0" w:color="AEAAAA" w:themeColor="background2" w:themeShade="B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34"/>
                    <w:gridCol w:w="5472"/>
                  </w:tblGrid>
                  <w:tr w:rsidR="00EA1C5E" w:rsidRPr="00604E77" w14:paraId="50317285" w14:textId="77777777" w:rsidTr="00A16542">
                    <w:trPr>
                      <w:trHeight w:val="576"/>
                    </w:trPr>
                    <w:tc>
                      <w:tcPr>
                        <w:tcW w:w="5534" w:type="dxa"/>
                      </w:tcPr>
                      <w:p w14:paraId="40A33E06" w14:textId="77777777" w:rsidR="00680D21" w:rsidRDefault="00EA1C5E" w:rsidP="00680D21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604E7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Placement Site Name:</w:t>
                        </w:r>
                        <w:r w:rsidR="00A1654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BD6F9E" w:rsidRPr="00604E77">
                          <w:rPr>
                            <w:rFonts w:ascii="Arial" w:hAnsi="Arial" w:cs="Arial"/>
                            <w:i/>
                          </w:rPr>
                          <w:t>This is the name WSP will use in regular correspondence, recruitment, etc.</w:t>
                        </w:r>
                      </w:p>
                      <w:p w14:paraId="69E34571" w14:textId="4F42F607" w:rsidR="00A16542" w:rsidRPr="00680D21" w:rsidRDefault="00A16542" w:rsidP="003C627B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br/>
                        </w:r>
                        <w:sdt>
                          <w:sdtPr>
                            <w:rPr>
                              <w:rFonts w:ascii="Arial" w:hAnsi="Arial" w:cs="Arial"/>
                              <w:sz w:val="20"/>
                              <w:lang w:eastAsia="en-US"/>
                            </w:rPr>
                            <w:id w:val="-39897871"/>
                            <w:placeholder>
                              <w:docPart w:val="A0E52BBEFED34106B07F49C689D06014"/>
                            </w:placeholder>
                            <w:showingPlcHdr/>
                            <w:text/>
                          </w:sdtPr>
                          <w:sdtEndPr/>
                          <w:sdtContent>
                            <w:r w:rsidR="003C627B" w:rsidRPr="00020F64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  <w:tc>
                      <w:tcPr>
                        <w:tcW w:w="5472" w:type="dxa"/>
                        <w:vAlign w:val="center"/>
                      </w:tcPr>
                      <w:p w14:paraId="0E5142EF" w14:textId="7670564D" w:rsidR="00BD6F9E" w:rsidRPr="00A16542" w:rsidRDefault="00663001" w:rsidP="00A16542">
                        <w:pPr>
                          <w:ind w:left="0"/>
                          <w:rPr>
                            <w:rFonts w:ascii="Arial" w:hAnsi="Arial" w:cs="Arial"/>
                            <w:color w:val="767171" w:themeColor="background2" w:themeShade="8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Contracting Organization </w:t>
                        </w:r>
                        <w:r w:rsidR="00EA1C5E" w:rsidRPr="00604E7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Name:</w:t>
                        </w:r>
                        <w:r w:rsidR="00A1654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A16542" w:rsidRPr="00604E77">
                          <w:rPr>
                            <w:rFonts w:ascii="Arial" w:hAnsi="Arial" w:cs="Arial"/>
                            <w:i/>
                          </w:rPr>
                          <w:t xml:space="preserve">Please list the organization that WSP </w:t>
                        </w:r>
                        <w:r w:rsidR="00A16542">
                          <w:rPr>
                            <w:rFonts w:ascii="Arial" w:hAnsi="Arial" w:cs="Arial"/>
                            <w:i/>
                          </w:rPr>
                          <w:t>will complete contracting with.</w:t>
                        </w:r>
                        <w:r w:rsidR="00A16542" w:rsidRPr="00604E77">
                          <w:rPr>
                            <w:rFonts w:ascii="Arial" w:hAnsi="Arial" w:cs="Arial"/>
                            <w:i/>
                          </w:rPr>
                          <w:t xml:space="preserve"> If multiple organizations or agencies are</w:t>
                        </w:r>
                        <w:r w:rsidR="00D9686F">
                          <w:rPr>
                            <w:rFonts w:ascii="Arial" w:hAnsi="Arial" w:cs="Arial"/>
                            <w:i/>
                          </w:rPr>
                          <w:t xml:space="preserve"> involved, please detail the relationship and responsible parties below.</w:t>
                        </w:r>
                      </w:p>
                      <w:p w14:paraId="4AF5BBC6" w14:textId="135808EF" w:rsidR="00A16542" w:rsidRPr="00A16542" w:rsidRDefault="003C627B" w:rsidP="003C627B">
                        <w:pPr>
                          <w:ind w:left="0"/>
                          <w:rPr>
                            <w:rFonts w:ascii="Arial" w:hAnsi="Arial" w:cs="Arial"/>
                          </w:rPr>
                        </w:pPr>
                        <w:r w:rsidRPr="00680D21">
                          <w:rPr>
                            <w:rFonts w:ascii="Arial" w:hAnsi="Arial" w:cs="Arial"/>
                            <w:b/>
                            <w:sz w:val="20"/>
                            <w:lang w:eastAsia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Arial" w:hAnsi="Arial" w:cs="Arial"/>
                              <w:sz w:val="20"/>
                              <w:lang w:eastAsia="en-US"/>
                            </w:rPr>
                            <w:id w:val="-723828505"/>
                            <w:placeholder>
                              <w:docPart w:val="B0ABB782F9754C53937AD63BD862021B"/>
                            </w:placeholder>
                            <w:showingPlcHdr/>
                            <w:text/>
                          </w:sdtPr>
                          <w:sdtEndPr/>
                          <w:sdtContent>
                            <w:r w:rsidRPr="00020F64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EA1C5E" w:rsidRPr="00604E77" w14:paraId="2AF6A976" w14:textId="77777777" w:rsidTr="00A16542">
                    <w:trPr>
                      <w:trHeight w:val="20"/>
                    </w:trPr>
                    <w:tc>
                      <w:tcPr>
                        <w:tcW w:w="5534" w:type="dxa"/>
                        <w:vAlign w:val="center"/>
                      </w:tcPr>
                      <w:p w14:paraId="18BCD17E" w14:textId="33E76699" w:rsidR="00BD6F9E" w:rsidRDefault="008479A4" w:rsidP="00A16542">
                        <w:pPr>
                          <w:ind w:left="0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Placement Site </w:t>
                        </w:r>
                        <w:r w:rsidR="00BD6F9E" w:rsidRPr="00604E7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Physical Address:</w:t>
                        </w:r>
                        <w:r w:rsidR="00A1654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BD6F9E" w:rsidRPr="00604E77">
                          <w:rPr>
                            <w:rFonts w:ascii="Arial" w:hAnsi="Arial" w:cs="Arial"/>
                            <w:i/>
                          </w:rPr>
                          <w:t xml:space="preserve">Location 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of WSP Member</w:t>
                        </w:r>
                        <w:r w:rsidR="00BC38B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office</w:t>
                        </w:r>
                      </w:p>
                      <w:p w14:paraId="5B9943D4" w14:textId="30A9EC2F" w:rsidR="00A16542" w:rsidRPr="00A16542" w:rsidRDefault="003C627B" w:rsidP="003C627B">
                        <w:pPr>
                          <w:ind w:left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680D21">
                          <w:rPr>
                            <w:rFonts w:ascii="Arial" w:hAnsi="Arial" w:cs="Arial"/>
                            <w:b/>
                            <w:sz w:val="20"/>
                            <w:lang w:eastAsia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Arial" w:hAnsi="Arial" w:cs="Arial"/>
                              <w:sz w:val="20"/>
                              <w:lang w:eastAsia="en-US"/>
                            </w:rPr>
                            <w:id w:val="2106998529"/>
                            <w:placeholder>
                              <w:docPart w:val="7A33C3EC55E94F0DA980A81C53C5FAE7"/>
                            </w:placeholder>
                            <w:showingPlcHdr/>
                            <w:text/>
                          </w:sdtPr>
                          <w:sdtEndPr/>
                          <w:sdtContent>
                            <w:r w:rsidRPr="00020F64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  <w:tc>
                      <w:tcPr>
                        <w:tcW w:w="5472" w:type="dxa"/>
                        <w:vAlign w:val="center"/>
                      </w:tcPr>
                      <w:p w14:paraId="4D66912A" w14:textId="7E846DAC" w:rsidR="00A83622" w:rsidRDefault="008479A4" w:rsidP="00A16542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Placement Site </w:t>
                        </w:r>
                        <w:r w:rsidR="00A83622" w:rsidRPr="00604E7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Mailing Address: </w:t>
                        </w:r>
                        <w:r w:rsidR="00A83622" w:rsidRPr="00604E77">
                          <w:rPr>
                            <w:rFonts w:ascii="Arial" w:hAnsi="Arial" w:cs="Arial"/>
                            <w:i/>
                          </w:rPr>
                          <w:t>If different than physical address</w:t>
                        </w:r>
                      </w:p>
                      <w:p w14:paraId="21CC055E" w14:textId="388B3672" w:rsidR="00A16542" w:rsidRPr="00604E77" w:rsidRDefault="003C627B" w:rsidP="003C627B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680D21">
                          <w:rPr>
                            <w:rFonts w:ascii="Arial" w:hAnsi="Arial" w:cs="Arial"/>
                            <w:b/>
                            <w:sz w:val="20"/>
                            <w:lang w:eastAsia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Arial" w:hAnsi="Arial" w:cs="Arial"/>
                              <w:sz w:val="20"/>
                              <w:lang w:eastAsia="en-US"/>
                            </w:rPr>
                            <w:id w:val="1457293970"/>
                            <w:placeholder>
                              <w:docPart w:val="B5CB718AE550499C83AA43D43669555D"/>
                            </w:placeholder>
                            <w:showingPlcHdr/>
                            <w:text/>
                          </w:sdtPr>
                          <w:sdtEndPr/>
                          <w:sdtContent>
                            <w:r w:rsidRPr="00020F64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</w:tbl>
                <w:p w14:paraId="53CFE430" w14:textId="333EF53C" w:rsidR="00EA1C5E" w:rsidRPr="00604E77" w:rsidRDefault="00EA1C5E" w:rsidP="00EA1C5E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Organization’s Website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1342432057"/>
                      <w:placeholder>
                        <w:docPart w:val="2394A778092146A7955C13FFB35C81C6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tbl>
                  <w:tblPr>
                    <w:tblW w:w="5000" w:type="pct"/>
                    <w:tblBorders>
                      <w:top w:val="single" w:sz="4" w:space="0" w:color="AEAAAA" w:themeColor="background2" w:themeShade="BF"/>
                      <w:bottom w:val="single" w:sz="4" w:space="0" w:color="AEAAAA" w:themeColor="background2" w:themeShade="BF"/>
                      <w:insideH w:val="single" w:sz="4" w:space="0" w:color="AEAAAA" w:themeColor="background2" w:themeShade="BF"/>
                      <w:insideV w:val="single" w:sz="4" w:space="0" w:color="AEAAAA" w:themeColor="background2" w:themeShade="B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atient information"/>
                  </w:tblPr>
                  <w:tblGrid>
                    <w:gridCol w:w="11071"/>
                  </w:tblGrid>
                  <w:tr w:rsidR="00EA1C5E" w:rsidRPr="00604E77" w14:paraId="54B148DF" w14:textId="77777777" w:rsidTr="00EA1C5E">
                    <w:trPr>
                      <w:trHeight w:val="288"/>
                    </w:trPr>
                    <w:tc>
                      <w:tcPr>
                        <w:tcW w:w="11028" w:type="dxa"/>
                        <w:vAlign w:val="center"/>
                      </w:tcPr>
                      <w:p w14:paraId="6971FAD9" w14:textId="00863EBE" w:rsidR="00EA1C5E" w:rsidRPr="00604E77" w:rsidRDefault="00EA1C5E" w:rsidP="00EA1C5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Number of </w:t>
                        </w:r>
                        <w:r w:rsidR="436389EB" w:rsidRPr="067D7AD4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Corpsmembers</w:t>
                        </w:r>
                        <w:r w:rsidRPr="00604E7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Requested:</w:t>
                        </w: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</w:t>
                        </w:r>
                        <w:sdt>
                          <w:sdtPr>
                            <w:rPr>
                              <w:rStyle w:val="ATHISONE"/>
                              <w:rFonts w:ascii="Arial" w:hAnsi="Arial" w:cs="Arial"/>
                            </w:rPr>
                            <w:alias w:val="WSP prefers to place Members in pairs"/>
                            <w:tag w:val="WSP prefers to place Members in pairs"/>
                            <w:id w:val="1685481653"/>
                            <w:placeholder>
                              <w:docPart w:val="0B42FA80E66646F685E424A6FFAA525B"/>
                            </w:placeholder>
                            <w:showingPlcHdr/>
                            <w:dropDownList>
                              <w:listItem w:value="Choose an item."/>
                              <w:listItem w:displayText="1" w:value="1"/>
                              <w:listItem w:displayText="2" w:value="2"/>
                              <w:listItem w:displayText="3" w:value="3"/>
                              <w:listItem w:displayText="4" w:value="4"/>
                            </w:dropDownList>
                          </w:sdtPr>
                          <w:sdtEndPr>
                            <w:rPr>
                              <w:rStyle w:val="DefaultParagraphFont"/>
                              <w:color w:val="auto"/>
                              <w:sz w:val="18"/>
                              <w:szCs w:val="18"/>
                            </w:rPr>
                          </w:sdtEndPr>
                          <w:sdtContent>
                            <w:r w:rsidR="00B47296" w:rsidRPr="00604E77">
                              <w:rPr>
                                <w:rStyle w:val="PlaceholderText"/>
                                <w:rFonts w:ascii="Arial" w:hAnsi="Arial" w:cs="Arial"/>
                                <w:sz w:val="18"/>
                                <w:szCs w:val="18"/>
                              </w:rPr>
                              <w:t>Choose an item.</w:t>
                            </w:r>
                          </w:sdtContent>
                        </w:sdt>
                      </w:p>
                    </w:tc>
                  </w:tr>
                </w:tbl>
                <w:p w14:paraId="30457E63" w14:textId="77777777" w:rsidR="00EA1C5E" w:rsidRPr="00604E77" w:rsidRDefault="00EA1C5E" w:rsidP="00A84AF6">
                  <w:pPr>
                    <w:rPr>
                      <w:rFonts w:ascii="Arial" w:eastAsia="MS Gothic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A84AF6" w:rsidRPr="00604E77" w14:paraId="7801FB61" w14:textId="77777777" w:rsidTr="00EA1C5E">
              <w:tc>
                <w:tcPr>
                  <w:tcW w:w="11071" w:type="dxa"/>
                  <w:vAlign w:val="center"/>
                </w:tcPr>
                <w:p w14:paraId="42B6C074" w14:textId="043261BC" w:rsidR="00A84AF6" w:rsidRPr="00604E77" w:rsidRDefault="00A84AF6" w:rsidP="00A84AF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eastAsia="MS Gothic" w:hAnsi="Arial" w:cs="Arial"/>
                      <w:b/>
                      <w:sz w:val="18"/>
                      <w:szCs w:val="18"/>
                    </w:rPr>
                    <w:t>Placement Site Status</w:t>
                  </w:r>
                  <w:r w:rsidR="004B5D0E">
                    <w:rPr>
                      <w:rFonts w:ascii="Arial" w:eastAsia="MS Gothic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4B5D0E" w:rsidRPr="00F604E9">
                    <w:rPr>
                      <w:rFonts w:ascii="Arial" w:eastAsia="MS Gothic" w:hAnsi="Arial" w:cs="Arial"/>
                      <w:bCs/>
                      <w:i/>
                      <w:iCs/>
                    </w:rPr>
                    <w:t>(new or reapplying</w:t>
                  </w:r>
                  <w:r w:rsidR="00F604E9">
                    <w:rPr>
                      <w:rFonts w:ascii="Arial" w:eastAsia="MS Gothic" w:hAnsi="Arial" w:cs="Arial"/>
                      <w:bCs/>
                      <w:i/>
                      <w:iCs/>
                    </w:rPr>
                    <w:t xml:space="preserve"> site</w:t>
                  </w:r>
                  <w:r w:rsidR="004B5D0E" w:rsidRPr="00F604E9">
                    <w:rPr>
                      <w:rFonts w:ascii="Arial" w:eastAsia="MS Gothic" w:hAnsi="Arial" w:cs="Arial"/>
                      <w:bCs/>
                      <w:i/>
                      <w:iCs/>
                    </w:rPr>
                    <w:t>)</w:t>
                  </w:r>
                  <w:r w:rsidRPr="00604E77">
                    <w:rPr>
                      <w:rFonts w:ascii="Arial" w:eastAsia="MS Gothic" w:hAnsi="Arial" w:cs="Arial"/>
                      <w:b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Style w:val="ATHISONE"/>
                        <w:rFonts w:ascii="Arial" w:hAnsi="Arial" w:cs="Arial"/>
                      </w:rPr>
                      <w:id w:val="576488094"/>
                      <w:placeholder>
                        <w:docPart w:val="429564CD5ACF44F38DCDD7693B6B43DC"/>
                      </w:placeholder>
                      <w:showingPlcHdr/>
                      <w:dropDownList>
                        <w:listItem w:value="Choose an item."/>
                        <w:listItem w:displayText="New Placement Site" w:value="New Placement Site"/>
                        <w:listItem w:displayText="Re-Applying Placement Site" w:value="Re-Applying Placement Site"/>
                      </w:dropDownList>
                    </w:sdtPr>
                    <w:sdtEndPr>
                      <w:rPr>
                        <w:rStyle w:val="DefaultParagraphFont"/>
                        <w:rFonts w:eastAsia="MS Gothic"/>
                        <w:b/>
                        <w:color w:val="auto"/>
                        <w:sz w:val="18"/>
                        <w:szCs w:val="18"/>
                      </w:rPr>
                    </w:sdtEndPr>
                    <w:sdtContent>
                      <w:r w:rsidR="00B47296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</w:tr>
            <w:tr w:rsidR="00DD6B5D" w:rsidRPr="00604E77" w14:paraId="15D9AD4C" w14:textId="77777777" w:rsidTr="00EA1C5E">
              <w:tc>
                <w:tcPr>
                  <w:tcW w:w="11071" w:type="dxa"/>
                  <w:vAlign w:val="center"/>
                </w:tcPr>
                <w:p w14:paraId="1962A955" w14:textId="77777777" w:rsidR="00DD6B5D" w:rsidRPr="00604E77" w:rsidRDefault="00DD6B5D" w:rsidP="00DD6B5D">
                  <w:pPr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Re-Applying Placement Site:</w:t>
                  </w:r>
                </w:p>
                <w:p w14:paraId="6407AF37" w14:textId="25CEBD53" w:rsidR="00DD6B5D" w:rsidRPr="00604E77" w:rsidRDefault="00663001" w:rsidP="008479A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Number of years your organization has hosted </w:t>
                  </w:r>
                  <w:r w:rsidR="00DD6B5D" w:rsidRPr="00604E77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WSP </w:t>
                  </w:r>
                  <w:r w:rsidR="00ED4B69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Corpsm</w:t>
                  </w:r>
                  <w:r w:rsidR="00DD6B5D" w:rsidRPr="00604E77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embers:</w:t>
                  </w:r>
                  <w:r w:rsidR="00BC38B3">
                    <w:rPr>
                      <w:rStyle w:val="ATHISONE"/>
                      <w:rFonts w:ascii="Arial" w:hAnsi="Arial" w:cs="Arial"/>
                    </w:rPr>
                    <w:t xml:space="preserve"> </w:t>
                  </w:r>
                  <w:sdt>
                    <w:sdtPr>
                      <w:rPr>
                        <w:rStyle w:val="ATHISONE"/>
                        <w:rFonts w:ascii="Arial" w:hAnsi="Arial" w:cs="Arial"/>
                      </w:rPr>
                      <w:id w:val="-1140565396"/>
                      <w:placeholder>
                        <w:docPart w:val="60E28C987C4E4FFD879F467E886A58D1"/>
                      </w:placeholder>
                      <w:showingPlcHdr/>
                      <w:dropDownList>
                        <w:listItem w:value="Choose an item.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  <w:listItem w:displayText="26" w:value="26"/>
                      </w:dropDownList>
                    </w:sdtPr>
                    <w:sdtEndPr>
                      <w:rPr>
                        <w:rStyle w:val="DefaultParagraphFont"/>
                        <w:bCs/>
                        <w:color w:val="auto"/>
                        <w:sz w:val="18"/>
                        <w:szCs w:val="18"/>
                      </w:rPr>
                    </w:sdtEndPr>
                    <w:sdtContent>
                      <w:r w:rsidR="00BC38B3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  <w:r w:rsidR="00DD6B5D" w:rsidRPr="00604E7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DD6B5D" w:rsidRPr="00604E77" w14:paraId="1A9C62D5" w14:textId="77777777" w:rsidTr="00EA1C5E">
              <w:tc>
                <w:tcPr>
                  <w:tcW w:w="11071" w:type="dxa"/>
                  <w:vAlign w:val="center"/>
                </w:tcPr>
                <w:p w14:paraId="03FA9B27" w14:textId="77777777" w:rsidR="00ED4B69" w:rsidRDefault="00ED4B69" w:rsidP="00DD6B5D">
                  <w:pPr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</w:p>
                <w:p w14:paraId="12310E9A" w14:textId="0741D7A5" w:rsidR="00D35454" w:rsidRDefault="00DD6B5D" w:rsidP="00DD6B5D">
                  <w:pPr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lastRenderedPageBreak/>
                    <w:t>New Placement Site:</w:t>
                  </w:r>
                  <w:r w:rsidR="00D35454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14:paraId="5E5D2EBF" w14:textId="26540DF0" w:rsidR="00DD6B5D" w:rsidRPr="00604E77" w:rsidRDefault="00D35454" w:rsidP="00DD6B5D">
                  <w:pPr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 w:rsidRPr="067D7AD4">
                    <w:rPr>
                      <w:rFonts w:ascii="Arial" w:hAnsi="Arial" w:cs="Arial"/>
                      <w:i/>
                      <w:sz w:val="18"/>
                      <w:szCs w:val="18"/>
                    </w:rPr>
                    <w:t>If you answered No to either of the questions</w:t>
                  </w:r>
                  <w:r w:rsidR="00626260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below</w:t>
                  </w:r>
                  <w:r w:rsidRPr="067D7AD4">
                    <w:rPr>
                      <w:rFonts w:ascii="Arial" w:hAnsi="Arial" w:cs="Arial"/>
                      <w:i/>
                      <w:sz w:val="18"/>
                      <w:szCs w:val="18"/>
                    </w:rPr>
                    <w:t>, please contact WSP at 707-725-8601 before continuing with this application.</w:t>
                  </w:r>
                  <w:r>
                    <w:br/>
                  </w:r>
                </w:p>
                <w:p w14:paraId="579FDA32" w14:textId="77777777" w:rsidR="00DD6B5D" w:rsidRPr="00604E77" w:rsidRDefault="00DD6B5D" w:rsidP="00DD6B5D">
                  <w:pPr>
                    <w:spacing w:before="0" w:after="0"/>
                    <w:ind w:left="252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Have you met with WSP staff to discuss the program? </w:t>
                  </w:r>
                </w:p>
                <w:p w14:paraId="2A828E20" w14:textId="77777777" w:rsidR="00DD6B5D" w:rsidRPr="00604E77" w:rsidRDefault="001C7394" w:rsidP="00DD6B5D">
                  <w:pPr>
                    <w:spacing w:before="0" w:after="0"/>
                    <w:ind w:left="252"/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8880192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D6B5D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DD6B5D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Yes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4721446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D6B5D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DD6B5D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No </w:t>
                  </w:r>
                </w:p>
                <w:p w14:paraId="6D9332EB" w14:textId="77777777" w:rsidR="00DD6B5D" w:rsidRPr="00604E77" w:rsidRDefault="00DD6B5D" w:rsidP="00DD6B5D">
                  <w:pPr>
                    <w:spacing w:before="0" w:after="0"/>
                    <w:ind w:left="252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431564A5" w14:textId="77777777" w:rsidR="00DD6B5D" w:rsidRPr="00604E77" w:rsidRDefault="00DD6B5D" w:rsidP="00DD6B5D">
                  <w:pPr>
                    <w:spacing w:before="0" w:after="0"/>
                    <w:ind w:left="252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Has WSP staff visited your proposed Placement Site?</w:t>
                  </w: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ab/>
                    <w:t xml:space="preserve">   </w:t>
                  </w:r>
                </w:p>
                <w:p w14:paraId="65056263" w14:textId="47AA46F7" w:rsidR="002F15E9" w:rsidRPr="00D35454" w:rsidRDefault="001C7394" w:rsidP="00D35454">
                  <w:pPr>
                    <w:ind w:left="252"/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3528534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D6B5D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DD6B5D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Yes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3904978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D6B5D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D35454">
                    <w:rPr>
                      <w:rFonts w:ascii="Arial" w:hAnsi="Arial" w:cs="Arial"/>
                      <w:sz w:val="18"/>
                      <w:szCs w:val="18"/>
                    </w:rPr>
                    <w:t xml:space="preserve">  No</w:t>
                  </w:r>
                </w:p>
              </w:tc>
            </w:tr>
            <w:tr w:rsidR="00DF008F" w:rsidRPr="00604E77" w14:paraId="5709406F" w14:textId="77777777" w:rsidTr="006A05E2">
              <w:trPr>
                <w:trHeight w:val="1754"/>
              </w:trPr>
              <w:tc>
                <w:tcPr>
                  <w:tcW w:w="11071" w:type="dxa"/>
                </w:tcPr>
                <w:p w14:paraId="235DBEC5" w14:textId="67053AB6" w:rsidR="00DF008F" w:rsidRDefault="006F2839" w:rsidP="00025C48">
                  <w:pPr>
                    <w:rPr>
                      <w:rFonts w:ascii="Arial" w:hAnsi="Arial" w:cs="Arial"/>
                      <w:i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lastRenderedPageBreak/>
                    <w:t>Watershed</w:t>
                  </w:r>
                  <w:r w:rsidR="00571B01">
                    <w:rPr>
                      <w:rFonts w:ascii="Arial" w:hAnsi="Arial" w:cs="Arial"/>
                      <w:b/>
                      <w:sz w:val="18"/>
                      <w:szCs w:val="18"/>
                    </w:rPr>
                    <w:t>(</w:t>
                  </w: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s</w:t>
                  </w:r>
                  <w:r w:rsidR="00571B01">
                    <w:rPr>
                      <w:rFonts w:ascii="Arial" w:hAnsi="Arial" w:cs="Arial"/>
                      <w:b/>
                      <w:sz w:val="18"/>
                      <w:szCs w:val="18"/>
                    </w:rPr>
                    <w:t>)</w:t>
                  </w: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served by </w:t>
                  </w:r>
                  <w:r w:rsidR="00981815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proposed </w:t>
                  </w:r>
                  <w:r w:rsidR="000A1C0D">
                    <w:rPr>
                      <w:rFonts w:ascii="Arial" w:hAnsi="Arial" w:cs="Arial"/>
                      <w:b/>
                      <w:sz w:val="18"/>
                      <w:szCs w:val="18"/>
                    </w:rPr>
                    <w:t>Corpsm</w:t>
                  </w: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ember a</w:t>
                  </w:r>
                  <w:r w:rsidR="00DF008F"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ctivities</w:t>
                  </w:r>
                  <w:r w:rsidR="00981815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B11A93">
                    <w:rPr>
                      <w:rFonts w:ascii="Arial" w:hAnsi="Arial" w:cs="Arial"/>
                      <w:b/>
                      <w:sz w:val="18"/>
                      <w:szCs w:val="18"/>
                    </w:rPr>
                    <w:t>–</w:t>
                  </w:r>
                  <w:r w:rsidR="00025C4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B11A93" w:rsidRPr="00B11A9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a least one </w:t>
                  </w:r>
                  <w:r w:rsidR="00981815" w:rsidRPr="00B11A93">
                    <w:rPr>
                      <w:rFonts w:ascii="Arial" w:hAnsi="Arial" w:cs="Arial"/>
                      <w:b/>
                      <w:i/>
                      <w:sz w:val="18"/>
                      <w:szCs w:val="18"/>
                      <w:u w:val="single"/>
                    </w:rPr>
                    <w:t>must</w:t>
                  </w:r>
                  <w:r w:rsidR="00981815" w:rsidRPr="00460A05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="00981815" w:rsidRPr="00B11A93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be </w:t>
                  </w:r>
                  <w:r w:rsidR="00025C48" w:rsidRPr="00B11A93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an</w:t>
                  </w:r>
                  <w:r w:rsidR="00025C4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</w:t>
                  </w:r>
                  <w:hyperlink r:id="rId13">
                    <w:r w:rsidR="00025C48" w:rsidRPr="2BE38264">
                      <w:rPr>
                        <w:rStyle w:val="Hyperlink"/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FRGP Priority A</w:t>
                    </w:r>
                    <w:r w:rsidR="00981815" w:rsidRPr="2BE38264">
                      <w:rPr>
                        <w:rStyle w:val="Hyperlink"/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nadromous</w:t>
                    </w:r>
                    <w:r w:rsidR="00025C48" w:rsidRPr="2BE38264">
                      <w:rPr>
                        <w:rStyle w:val="Hyperlink"/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 xml:space="preserve"> Watershed</w:t>
                    </w:r>
                  </w:hyperlink>
                  <w:r w:rsidR="00025C4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 </w:t>
                  </w:r>
                  <w:r w:rsidR="00025C48">
                    <w:br/>
                  </w:r>
                  <w:r w:rsidR="00025C48" w:rsidRPr="00025C48">
                    <w:rPr>
                      <w:rFonts w:ascii="Arial" w:hAnsi="Arial" w:cs="Arial"/>
                      <w:i/>
                    </w:rPr>
                    <w:t xml:space="preserve">See </w:t>
                  </w:r>
                  <w:r w:rsidR="00BC38B3">
                    <w:rPr>
                      <w:rFonts w:ascii="Arial" w:hAnsi="Arial" w:cs="Arial"/>
                      <w:i/>
                    </w:rPr>
                    <w:t xml:space="preserve">Table </w:t>
                  </w:r>
                  <w:r w:rsidR="00EC702D">
                    <w:rPr>
                      <w:rFonts w:ascii="Arial" w:hAnsi="Arial" w:cs="Arial"/>
                      <w:i/>
                    </w:rPr>
                    <w:t>starting on page 21</w:t>
                  </w:r>
                  <w:r w:rsidR="00AF6C18">
                    <w:rPr>
                      <w:rFonts w:ascii="Arial" w:hAnsi="Arial" w:cs="Arial"/>
                      <w:i/>
                    </w:rPr>
                    <w:t xml:space="preserve">, </w:t>
                  </w:r>
                  <w:r w:rsidR="00B11A93">
                    <w:rPr>
                      <w:rFonts w:ascii="Arial" w:hAnsi="Arial" w:cs="Arial"/>
                      <w:i/>
                    </w:rPr>
                    <w:t xml:space="preserve">column titled </w:t>
                  </w:r>
                  <w:r w:rsidR="00025C48">
                    <w:rPr>
                      <w:rFonts w:ascii="Arial" w:hAnsi="Arial" w:cs="Arial"/>
                      <w:i/>
                    </w:rPr>
                    <w:t>“</w:t>
                  </w:r>
                  <w:r w:rsidR="00025C48" w:rsidRPr="00025C48">
                    <w:rPr>
                      <w:rFonts w:ascii="Arial" w:hAnsi="Arial" w:cs="Arial"/>
                      <w:i/>
                    </w:rPr>
                    <w:t>PI</w:t>
                  </w:r>
                  <w:r w:rsidR="00025C48">
                    <w:rPr>
                      <w:rFonts w:ascii="Arial" w:hAnsi="Arial" w:cs="Arial"/>
                      <w:i/>
                    </w:rPr>
                    <w:t>”</w:t>
                  </w:r>
                  <w:r w:rsidR="00AF6C18">
                    <w:rPr>
                      <w:rFonts w:ascii="Arial" w:hAnsi="Arial" w:cs="Arial"/>
                      <w:i/>
                    </w:rPr>
                    <w:t xml:space="preserve"> are all WSP prior</w:t>
                  </w:r>
                  <w:r w:rsidR="006D7513">
                    <w:rPr>
                      <w:rFonts w:ascii="Arial" w:hAnsi="Arial" w:cs="Arial"/>
                      <w:i/>
                    </w:rPr>
                    <w:t>ity watersheds.</w:t>
                  </w:r>
                </w:p>
                <w:p w14:paraId="091CD03C" w14:textId="30DCF715" w:rsidR="00E64AB4" w:rsidRPr="00B2277D" w:rsidRDefault="00E64AB4" w:rsidP="00025C48">
                  <w:pPr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B2277D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Placement sites </w:t>
                  </w:r>
                  <w:r w:rsidR="00C35BF0" w:rsidRPr="00612F12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must </w:t>
                  </w:r>
                  <w:r w:rsidR="511D33E6" w:rsidRPr="067D7AD4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specify </w:t>
                  </w:r>
                  <w:r w:rsidR="2426F152" w:rsidRPr="067D7AD4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all</w:t>
                  </w:r>
                  <w:r w:rsidR="3CB798DA" w:rsidRPr="067D7AD4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watershed</w:t>
                  </w:r>
                  <w:r w:rsidR="620404BE" w:rsidRPr="067D7AD4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(</w:t>
                  </w:r>
                  <w:r w:rsidR="3CB798DA" w:rsidRPr="067D7AD4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s</w:t>
                  </w:r>
                  <w:r w:rsidR="1CE6ABC2" w:rsidRPr="067D7AD4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)</w:t>
                  </w:r>
                  <w:r w:rsidR="00C35BF0" w:rsidRPr="00B2277D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Corpsmember </w:t>
                  </w:r>
                  <w:r w:rsidR="4B4AAAE8" w:rsidRPr="00DA592F">
                    <w:rPr>
                      <w:rFonts w:ascii="Arial" w:hAnsi="Arial" w:cs="Arial"/>
                      <w:i/>
                      <w:iCs/>
                      <w:sz w:val="18"/>
                      <w:szCs w:val="18"/>
                      <w:u w:val="single"/>
                    </w:rPr>
                    <w:t>may</w:t>
                  </w:r>
                  <w:r w:rsidR="00C35BF0" w:rsidRPr="00B2277D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serve</w:t>
                  </w:r>
                  <w:r w:rsidR="000A1C0D">
                    <w:rPr>
                      <w:rFonts w:ascii="Arial" w:hAnsi="Arial" w:cs="Arial"/>
                      <w:i/>
                      <w:sz w:val="18"/>
                      <w:szCs w:val="18"/>
                    </w:rPr>
                    <w:t>.</w:t>
                  </w:r>
                  <w:r w:rsidR="00C35BF0" w:rsidRPr="00B2277D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</w:t>
                  </w:r>
                </w:p>
                <w:p w14:paraId="3AD6A1C8" w14:textId="3AD42733" w:rsidR="00556C54" w:rsidRPr="00604E77" w:rsidRDefault="001C7394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626133505"/>
                      <w:placeholder>
                        <w:docPart w:val="557431E5ADB14452B97E14686F2FAECE"/>
                      </w:placeholder>
                      <w:showingPlcHdr/>
                      <w:text/>
                    </w:sdtPr>
                    <w:sdtEndPr/>
                    <w:sdtContent>
                      <w:r w:rsidR="00025C48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32390853" w14:textId="77777777" w:rsidR="00322B6D" w:rsidRPr="00604E77" w:rsidRDefault="00A84AF6" w:rsidP="00844D91">
            <w:pPr>
              <w:shd w:val="clear" w:color="auto" w:fill="9CC2E5" w:themeFill="accent1" w:themeFillTint="9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4E77">
              <w:rPr>
                <w:rFonts w:ascii="Arial" w:hAnsi="Arial" w:cs="Arial"/>
                <w:b/>
                <w:sz w:val="24"/>
                <w:szCs w:val="24"/>
              </w:rPr>
              <w:t>PLACEMENT SITE CONTACT INFORMATION</w:t>
            </w:r>
          </w:p>
          <w:tbl>
            <w:tblPr>
              <w:tblW w:w="5000" w:type="pct"/>
              <w:tblBorders>
                <w:insideH w:val="single" w:sz="4" w:space="0" w:color="AEAAAA" w:themeColor="background2" w:themeShade="BF"/>
                <w:insideV w:val="single" w:sz="4" w:space="0" w:color="AEAAAA" w:themeColor="background2" w:themeShade="B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surance information"/>
            </w:tblPr>
            <w:tblGrid>
              <w:gridCol w:w="5508"/>
              <w:gridCol w:w="5563"/>
            </w:tblGrid>
            <w:tr w:rsidR="007F225A" w:rsidRPr="00604E77" w14:paraId="1A031C9B" w14:textId="77777777" w:rsidTr="002E5BC1">
              <w:trPr>
                <w:trHeight w:val="432"/>
              </w:trPr>
              <w:tc>
                <w:tcPr>
                  <w:tcW w:w="11071" w:type="dxa"/>
                  <w:gridSpan w:val="2"/>
                  <w:tcBorders>
                    <w:top w:val="single" w:sz="4" w:space="0" w:color="AEAAAA" w:themeColor="background2" w:themeShade="BF"/>
                    <w:bottom w:val="nil"/>
                  </w:tcBorders>
                  <w:shd w:val="clear" w:color="auto" w:fill="D9D9D9" w:themeFill="background1" w:themeFillShade="D9"/>
                  <w:vAlign w:val="center"/>
                </w:tcPr>
                <w:p w14:paraId="51013536" w14:textId="77777777" w:rsidR="007F225A" w:rsidRPr="00604E77" w:rsidRDefault="007F225A" w:rsidP="00D4027F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04E77">
                    <w:rPr>
                      <w:rFonts w:ascii="Arial" w:hAnsi="Arial" w:cs="Arial"/>
                      <w:b/>
                      <w:sz w:val="20"/>
                      <w:szCs w:val="20"/>
                    </w:rPr>
                    <w:t>Primary Placement Site Contact:</w:t>
                  </w:r>
                </w:p>
                <w:p w14:paraId="36634963" w14:textId="1F11E3A0" w:rsidR="007F225A" w:rsidRPr="00604E77" w:rsidRDefault="007F225A" w:rsidP="006F2839">
                  <w:pPr>
                    <w:spacing w:before="0" w:after="0"/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>This person will be WSP’s primary point of contact throughout the application review</w:t>
                  </w:r>
                  <w:r w:rsidR="006F2839"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and contracting process.</w:t>
                  </w:r>
                </w:p>
              </w:tc>
            </w:tr>
            <w:tr w:rsidR="007F225A" w:rsidRPr="00604E77" w14:paraId="5DFF0221" w14:textId="77777777" w:rsidTr="002E5BC1">
              <w:trPr>
                <w:trHeight w:val="288"/>
              </w:trPr>
              <w:tc>
                <w:tcPr>
                  <w:tcW w:w="5508" w:type="dxa"/>
                  <w:tcBorders>
                    <w:top w:val="single" w:sz="4" w:space="0" w:color="AEAAAA" w:themeColor="background2" w:themeShade="BF"/>
                  </w:tcBorders>
                  <w:vAlign w:val="center"/>
                </w:tcPr>
                <w:p w14:paraId="046D1E49" w14:textId="3FF3550E" w:rsidR="007F225A" w:rsidRPr="00604E77" w:rsidRDefault="007F225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Name</w:t>
                  </w:r>
                  <w:r w:rsidR="007D61CC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484058833"/>
                      <w:placeholder>
                        <w:docPart w:val="F562726391E84181AE9C13F2242FC6A9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563" w:type="dxa"/>
                  <w:tcBorders>
                    <w:top w:val="single" w:sz="4" w:space="0" w:color="AEAAAA" w:themeColor="background2" w:themeShade="BF"/>
                  </w:tcBorders>
                  <w:vAlign w:val="center"/>
                </w:tcPr>
                <w:p w14:paraId="692F7DEE" w14:textId="7E9C4BE7" w:rsidR="007F225A" w:rsidRPr="00604E77" w:rsidRDefault="007F225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Title</w:t>
                  </w:r>
                  <w:r w:rsidR="007D61CC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568732762"/>
                      <w:placeholder>
                        <w:docPart w:val="AF84A05D6C1A4261A4909DD74C8C26FB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6F2839" w:rsidRPr="00604E77" w14:paraId="29B7E625" w14:textId="77777777" w:rsidTr="006F2839">
              <w:tc>
                <w:tcPr>
                  <w:tcW w:w="5508" w:type="dxa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p w14:paraId="1B0190B2" w14:textId="3A4F8558" w:rsidR="006F2839" w:rsidRPr="00604E77" w:rsidRDefault="006F2839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E</w:t>
                  </w:r>
                  <w:r w:rsidR="00D35454">
                    <w:rPr>
                      <w:rFonts w:ascii="Arial" w:hAnsi="Arial" w:cs="Arial"/>
                      <w:b/>
                      <w:sz w:val="18"/>
                      <w:szCs w:val="18"/>
                    </w:rPr>
                    <w:t>mail A</w:t>
                  </w: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ddress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319733977"/>
                      <w:placeholder>
                        <w:docPart w:val="00EB4C93090C41CA99F880A6F0A5B83C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563" w:type="dxa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p w14:paraId="1CE21E7A" w14:textId="7AA565C7" w:rsidR="006F2839" w:rsidRPr="00604E77" w:rsidRDefault="00D35454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Phone N</w:t>
                  </w:r>
                  <w:r w:rsidR="006F2839"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umber</w:t>
                  </w:r>
                  <w:r w:rsidR="006F2839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1884053603"/>
                      <w:placeholder>
                        <w:docPart w:val="147233DED463418CB9757BC28C643F4A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4027F" w:rsidRPr="00604E77" w14:paraId="323CF770" w14:textId="77777777" w:rsidTr="002E5BC1">
              <w:tc>
                <w:tcPr>
                  <w:tcW w:w="11071" w:type="dxa"/>
                  <w:gridSpan w:val="2"/>
                  <w:tcBorders>
                    <w:top w:val="single" w:sz="4" w:space="0" w:color="AEAAAA" w:themeColor="background2" w:themeShade="BF"/>
                    <w:bottom w:val="nil"/>
                  </w:tcBorders>
                  <w:shd w:val="clear" w:color="auto" w:fill="D9D9D9" w:themeFill="background1" w:themeFillShade="D9"/>
                  <w:vAlign w:val="center"/>
                </w:tcPr>
                <w:p w14:paraId="399A3058" w14:textId="77777777" w:rsidR="00D4027F" w:rsidRPr="00604E77" w:rsidRDefault="00D4027F" w:rsidP="00D4027F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04E77">
                    <w:rPr>
                      <w:rFonts w:ascii="Arial" w:hAnsi="Arial" w:cs="Arial"/>
                      <w:b/>
                      <w:sz w:val="20"/>
                      <w:szCs w:val="20"/>
                    </w:rPr>
                    <w:t>Contracting Contact:</w:t>
                  </w:r>
                </w:p>
                <w:p w14:paraId="6B3D85A5" w14:textId="13B96290" w:rsidR="00D4027F" w:rsidRPr="00604E77" w:rsidRDefault="00D4027F" w:rsidP="006F2839">
                  <w:pPr>
                    <w:spacing w:before="0" w:after="0"/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>Please list the person</w:t>
                  </w:r>
                  <w:r w:rsidR="006F2839"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who is certified to sign the contract and</w:t>
                  </w: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who</w:t>
                  </w:r>
                  <w:r w:rsidR="00134155"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>se name should be liste</w:t>
                  </w:r>
                  <w:r w:rsidR="006F2839"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>d on the contracting documents.</w:t>
                  </w:r>
                </w:p>
              </w:tc>
            </w:tr>
            <w:tr w:rsidR="00D4027F" w:rsidRPr="00604E77" w14:paraId="0A2BF600" w14:textId="77777777" w:rsidTr="002E5BC1">
              <w:trPr>
                <w:trHeight w:val="288"/>
              </w:trPr>
              <w:tc>
                <w:tcPr>
                  <w:tcW w:w="5508" w:type="dxa"/>
                  <w:tcBorders>
                    <w:top w:val="single" w:sz="4" w:space="0" w:color="AEAAAA" w:themeColor="background2" w:themeShade="BF"/>
                  </w:tcBorders>
                  <w:vAlign w:val="center"/>
                </w:tcPr>
                <w:p w14:paraId="67ED5E20" w14:textId="28943323" w:rsidR="00D4027F" w:rsidRPr="00604E77" w:rsidRDefault="00D4027F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Name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917254942"/>
                      <w:placeholder>
                        <w:docPart w:val="7901C3A3EF8441F2980FC631E1569A05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563" w:type="dxa"/>
                  <w:tcBorders>
                    <w:top w:val="single" w:sz="4" w:space="0" w:color="AEAAAA" w:themeColor="background2" w:themeShade="BF"/>
                  </w:tcBorders>
                  <w:vAlign w:val="center"/>
                </w:tcPr>
                <w:p w14:paraId="1840D4AF" w14:textId="7D7B575E" w:rsidR="00D4027F" w:rsidRPr="00604E77" w:rsidRDefault="00D4027F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Title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703944613"/>
                      <w:placeholder>
                        <w:docPart w:val="559ADBC0DF9D4E93952AF0F4DA10C19E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6F2839" w:rsidRPr="00604E77" w14:paraId="31C7DBAA" w14:textId="77777777" w:rsidTr="00EE1459">
              <w:tc>
                <w:tcPr>
                  <w:tcW w:w="11071" w:type="dxa"/>
                  <w:gridSpan w:val="2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tbl>
                  <w:tblPr>
                    <w:tblW w:w="5000" w:type="pct"/>
                    <w:tblBorders>
                      <w:insideH w:val="single" w:sz="4" w:space="0" w:color="AEAAAA" w:themeColor="background2" w:themeShade="BF"/>
                      <w:insideV w:val="single" w:sz="4" w:space="0" w:color="AEAAAA" w:themeColor="background2" w:themeShade="B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08"/>
                    <w:gridCol w:w="5563"/>
                  </w:tblGrid>
                  <w:tr w:rsidR="00683403" w:rsidRPr="00604E77" w14:paraId="329D130F" w14:textId="77777777" w:rsidTr="00F002F0">
                    <w:tc>
                      <w:tcPr>
                        <w:tcW w:w="5508" w:type="dxa"/>
                        <w:tcBorders>
                          <w:bottom w:val="single" w:sz="4" w:space="0" w:color="AEAAAA" w:themeColor="background2" w:themeShade="BF"/>
                        </w:tcBorders>
                        <w:vAlign w:val="center"/>
                      </w:tcPr>
                      <w:p w14:paraId="15EBDCF0" w14:textId="1957D7E1" w:rsidR="00683403" w:rsidRPr="00604E77" w:rsidRDefault="00D35454" w:rsidP="00683403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Email A</w:t>
                        </w:r>
                        <w:r w:rsidR="00683403" w:rsidRPr="00604E7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ddress</w:t>
                        </w:r>
                        <w:r w:rsidR="00683403"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 </w:t>
                        </w:r>
                        <w:sdt>
                          <w:sdtPr>
                            <w:rPr>
                              <w:rFonts w:ascii="Arial" w:hAnsi="Arial" w:cs="Arial"/>
                              <w:sz w:val="20"/>
                              <w:lang w:eastAsia="en-US"/>
                            </w:rPr>
                            <w:id w:val="-360436453"/>
                            <w:placeholder>
                              <w:docPart w:val="9E86CBFBC91F410A8F5655532A49BBBF"/>
                            </w:placeholder>
                            <w:showingPlcHdr/>
                            <w:text/>
                          </w:sdtPr>
                          <w:sdtEndPr/>
                          <w:sdtContent>
                            <w:r w:rsidR="00683403" w:rsidRPr="00020F64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  <w:tc>
                      <w:tcPr>
                        <w:tcW w:w="5563" w:type="dxa"/>
                        <w:tcBorders>
                          <w:bottom w:val="single" w:sz="4" w:space="0" w:color="AEAAAA" w:themeColor="background2" w:themeShade="BF"/>
                        </w:tcBorders>
                        <w:vAlign w:val="center"/>
                      </w:tcPr>
                      <w:p w14:paraId="1487A3A1" w14:textId="75892217" w:rsidR="00683403" w:rsidRPr="00604E77" w:rsidRDefault="00D35454" w:rsidP="00683403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Phone N</w:t>
                        </w:r>
                        <w:r w:rsidR="00683403" w:rsidRPr="00604E7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umber</w:t>
                        </w:r>
                        <w:r w:rsidR="00683403"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 </w:t>
                        </w:r>
                        <w:sdt>
                          <w:sdtPr>
                            <w:rPr>
                              <w:rFonts w:ascii="Arial" w:hAnsi="Arial" w:cs="Arial"/>
                              <w:sz w:val="20"/>
                              <w:lang w:eastAsia="en-US"/>
                            </w:rPr>
                            <w:id w:val="-1513377079"/>
                            <w:placeholder>
                              <w:docPart w:val="30213B3E79B44689835C79909E4E0CE9"/>
                            </w:placeholder>
                            <w:showingPlcHdr/>
                            <w:text/>
                          </w:sdtPr>
                          <w:sdtEndPr/>
                          <w:sdtContent>
                            <w:r w:rsidR="00683403" w:rsidRPr="00020F64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</w:tbl>
                <w:p w14:paraId="00BEC63E" w14:textId="2D000813" w:rsidR="006F2839" w:rsidRPr="00604E77" w:rsidRDefault="006F2839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D4027F" w:rsidRPr="00604E77" w14:paraId="3112B836" w14:textId="77777777" w:rsidTr="00A83622">
              <w:tc>
                <w:tcPr>
                  <w:tcW w:w="11071" w:type="dxa"/>
                  <w:gridSpan w:val="2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p w14:paraId="5B42E9DD" w14:textId="3F2ABA70" w:rsidR="00D4027F" w:rsidRPr="00604E77" w:rsidRDefault="006F2839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Mailing </w:t>
                  </w:r>
                  <w:r w:rsidR="00D35454">
                    <w:rPr>
                      <w:rFonts w:ascii="Arial" w:hAnsi="Arial" w:cs="Arial"/>
                      <w:b/>
                      <w:sz w:val="18"/>
                      <w:szCs w:val="18"/>
                    </w:rPr>
                    <w:t>A</w:t>
                  </w:r>
                  <w:r w:rsidR="00D4027F"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ddress</w:t>
                  </w:r>
                  <w:r w:rsidR="00D4027F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1484735907"/>
                      <w:placeholder>
                        <w:docPart w:val="596AAD303CB34A5C88E157B6834C891A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2E5BC1" w:rsidRPr="00604E77" w14:paraId="7711C378" w14:textId="77777777" w:rsidTr="00BC38B3">
              <w:trPr>
                <w:trHeight w:val="1169"/>
              </w:trPr>
              <w:tc>
                <w:tcPr>
                  <w:tcW w:w="11071" w:type="dxa"/>
                  <w:gridSpan w:val="2"/>
                  <w:tcBorders>
                    <w:top w:val="single" w:sz="4" w:space="0" w:color="AEAAAA" w:themeColor="background2" w:themeShade="BF"/>
                    <w:bottom w:val="nil"/>
                  </w:tcBorders>
                </w:tcPr>
                <w:p w14:paraId="0EF707FA" w14:textId="259E96B9" w:rsidR="002E5BC1" w:rsidRPr="00604E77" w:rsidRDefault="002E5BC1" w:rsidP="00A8362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Notes:</w:t>
                  </w:r>
                  <w:r w:rsidR="002F15E9"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D9686F">
                    <w:rPr>
                      <w:rFonts w:ascii="Arial" w:hAnsi="Arial" w:cs="Arial"/>
                      <w:i/>
                      <w:sz w:val="18"/>
                      <w:szCs w:val="18"/>
                    </w:rPr>
                    <w:t>Use</w:t>
                  </w:r>
                  <w:r w:rsidR="002F15E9"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this space to </w:t>
                  </w: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tell us about </w:t>
                  </w:r>
                  <w:r w:rsidR="00D9686F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any </w:t>
                  </w: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>special circumstances with contracting or billing, such as multiple agencies being involved, split amounts,</w:t>
                  </w:r>
                  <w:r w:rsidR="00A13C1D"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different names on different documents,</w:t>
                  </w:r>
                  <w:r w:rsidR="00ED54F3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different billing address,</w:t>
                  </w: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</w:t>
                  </w:r>
                  <w:r w:rsidR="006F1A35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timelines for contracting, </w:t>
                  </w: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etc. </w:t>
                  </w:r>
                  <w:r w:rsidR="006F1A35">
                    <w:rPr>
                      <w:rFonts w:ascii="Arial" w:hAnsi="Arial" w:cs="Arial"/>
                      <w:i/>
                      <w:sz w:val="18"/>
                      <w:szCs w:val="18"/>
                    </w:rPr>
                    <w:t>Please be as specific and detailed as possible.</w:t>
                  </w:r>
                </w:p>
                <w:p w14:paraId="26D346B7" w14:textId="18EE6A90" w:rsidR="00571B01" w:rsidRDefault="001C7394" w:rsidP="00BC38B3">
                  <w:pPr>
                    <w:rPr>
                      <w:rFonts w:ascii="Arial" w:hAnsi="Arial" w:cs="Arial"/>
                      <w:sz w:val="20"/>
                      <w:lang w:eastAsia="en-US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1374888177"/>
                      <w:placeholder>
                        <w:docPart w:val="96B888AB18754861BF67979FEED92822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0D7AE344" w14:textId="77777777" w:rsidR="00BC38B3" w:rsidRDefault="00BC38B3" w:rsidP="00BC38B3">
                  <w:pPr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</w:p>
                <w:p w14:paraId="2EC28269" w14:textId="0181BAE1" w:rsidR="00571B01" w:rsidRPr="00604E77" w:rsidRDefault="00571B01" w:rsidP="00A83622">
                  <w:pPr>
                    <w:ind w:left="0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</w:p>
              </w:tc>
            </w:tr>
            <w:tr w:rsidR="00E55CA7" w:rsidRPr="00604E77" w14:paraId="2272D212" w14:textId="77777777" w:rsidTr="00A83622">
              <w:tc>
                <w:tcPr>
                  <w:tcW w:w="11071" w:type="dxa"/>
                  <w:gridSpan w:val="2"/>
                  <w:tcBorders>
                    <w:top w:val="nil"/>
                    <w:bottom w:val="single" w:sz="4" w:space="0" w:color="AEAAAA" w:themeColor="background2" w:themeShade="BF"/>
                  </w:tcBorders>
                  <w:vAlign w:val="center"/>
                </w:tcPr>
                <w:p w14:paraId="7F84BDD0" w14:textId="77777777" w:rsidR="00E55CA7" w:rsidRPr="00604E77" w:rsidRDefault="00E55CA7" w:rsidP="00E55CA7">
                  <w:pPr>
                    <w:shd w:val="clear" w:color="auto" w:fill="9CC2E5" w:themeFill="accent1" w:themeFillTint="99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04E77">
                    <w:rPr>
                      <w:rFonts w:ascii="Arial" w:hAnsi="Arial" w:cs="Arial"/>
                      <w:b/>
                      <w:sz w:val="24"/>
                      <w:szCs w:val="24"/>
                    </w:rPr>
                    <w:t>PLACEMENT SITE PARTICIPANT INFORMATION</w:t>
                  </w:r>
                </w:p>
              </w:tc>
            </w:tr>
          </w:tbl>
          <w:p w14:paraId="56DE0C82" w14:textId="77777777" w:rsidR="00337A66" w:rsidRDefault="00D4027F" w:rsidP="00977E6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Review the Placement Site participant definitions below and indicate who will be responsible for each position. </w:t>
            </w:r>
          </w:p>
          <w:p w14:paraId="4DA7A5E8" w14:textId="35FB4161" w:rsidR="000F2270" w:rsidRPr="000F2270" w:rsidRDefault="00D4027F" w:rsidP="00977E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You must submit </w:t>
            </w:r>
            <w:r w:rsidR="00EA14BD"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>r</w:t>
            </w:r>
            <w:r w:rsidR="00EA14BD">
              <w:rPr>
                <w:rFonts w:ascii="Arial" w:hAnsi="Arial" w:cs="Arial"/>
                <w:b/>
                <w:sz w:val="18"/>
                <w:szCs w:val="18"/>
                <w:u w:val="single"/>
              </w:rPr>
              <w:t>é</w:t>
            </w:r>
            <w:r w:rsidR="00EA14BD"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>sum</w:t>
            </w:r>
            <w:r w:rsidR="00EA14BD">
              <w:rPr>
                <w:rFonts w:ascii="Arial" w:hAnsi="Arial" w:cs="Arial"/>
                <w:b/>
                <w:sz w:val="18"/>
                <w:szCs w:val="18"/>
                <w:u w:val="single"/>
              </w:rPr>
              <w:t>é</w:t>
            </w:r>
            <w:r w:rsidR="00EA14BD"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s </w:t>
            </w:r>
            <w:r w:rsidR="00A83622"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>for</w:t>
            </w:r>
            <w:r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="00A83622"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>all people listed below</w:t>
            </w:r>
            <w:r w:rsidR="00A83622" w:rsidRPr="00460A05">
              <w:rPr>
                <w:rFonts w:ascii="Arial" w:hAnsi="Arial" w:cs="Arial"/>
                <w:b/>
                <w:sz w:val="18"/>
                <w:szCs w:val="18"/>
                <w:u w:val="single"/>
              </w:rPr>
              <w:t>.</w:t>
            </w:r>
            <w:r w:rsidR="00A83622" w:rsidRPr="00604E7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B3910" w:rsidRPr="00981815">
              <w:rPr>
                <w:rFonts w:ascii="Arial" w:hAnsi="Arial" w:cs="Arial"/>
                <w:i/>
                <w:sz w:val="18"/>
                <w:szCs w:val="18"/>
              </w:rPr>
              <w:t>(if not already on file with WSP)</w:t>
            </w:r>
          </w:p>
          <w:tbl>
            <w:tblPr>
              <w:tblW w:w="5000" w:type="pct"/>
              <w:tblBorders>
                <w:insideH w:val="single" w:sz="4" w:space="0" w:color="AEAAAA" w:themeColor="background2" w:themeShade="BF"/>
                <w:insideV w:val="single" w:sz="4" w:space="0" w:color="AEAAAA" w:themeColor="background2" w:themeShade="B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1"/>
              <w:gridCol w:w="360"/>
              <w:gridCol w:w="1057"/>
              <w:gridCol w:w="3116"/>
              <w:gridCol w:w="5717"/>
            </w:tblGrid>
            <w:tr w:rsidR="00305355" w:rsidRPr="00604E77" w14:paraId="62DCE5A1" w14:textId="77777777" w:rsidTr="001748B1">
              <w:tc>
                <w:tcPr>
                  <w:tcW w:w="11071" w:type="dxa"/>
                  <w:gridSpan w:val="5"/>
                  <w:tcBorders>
                    <w:top w:val="single" w:sz="4" w:space="0" w:color="AEAAAA" w:themeColor="background2" w:themeShade="BF"/>
                    <w:bottom w:val="nil"/>
                  </w:tcBorders>
                  <w:shd w:val="clear" w:color="auto" w:fill="D9D9D9" w:themeFill="background1" w:themeFillShade="D9"/>
                </w:tcPr>
                <w:p w14:paraId="396A4A92" w14:textId="77777777" w:rsidR="00305355" w:rsidRPr="00604E77" w:rsidRDefault="00305355" w:rsidP="00D4027F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04E77">
                    <w:rPr>
                      <w:rFonts w:ascii="Arial" w:hAnsi="Arial" w:cs="Arial"/>
                      <w:b/>
                      <w:sz w:val="20"/>
                      <w:szCs w:val="20"/>
                    </w:rPr>
                    <w:t>Site Supervisor (one required):</w:t>
                  </w:r>
                </w:p>
                <w:p w14:paraId="38629E0B" w14:textId="77777777" w:rsidR="0054272C" w:rsidRDefault="00305355" w:rsidP="00CE0656">
                  <w:pPr>
                    <w:pStyle w:val="Header"/>
                    <w:tabs>
                      <w:tab w:val="left" w:pos="720"/>
                      <w:tab w:val="left" w:pos="1440"/>
                      <w:tab w:val="left" w:pos="252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10080"/>
                      <w:tab w:val="left" w:pos="10800"/>
                    </w:tabs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Responsible for overall Placement Site, </w:t>
                  </w:r>
                  <w:r w:rsidR="00004041">
                    <w:rPr>
                      <w:rFonts w:ascii="Arial" w:hAnsi="Arial" w:cs="Arial"/>
                      <w:sz w:val="18"/>
                      <w:szCs w:val="18"/>
                    </w:rPr>
                    <w:t>Corpsm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ember, and Mentor supervision, </w:t>
                  </w:r>
                  <w:r w:rsidR="00DD2FC6">
                    <w:rPr>
                      <w:rFonts w:ascii="Arial" w:hAnsi="Arial" w:cs="Arial"/>
                      <w:sz w:val="18"/>
                      <w:szCs w:val="18"/>
                    </w:rPr>
                    <w:t xml:space="preserve">as </w:t>
                  </w:r>
                  <w:r w:rsidR="004F7DD8">
                    <w:rPr>
                      <w:rFonts w:ascii="Arial" w:hAnsi="Arial" w:cs="Arial"/>
                      <w:sz w:val="18"/>
                      <w:szCs w:val="18"/>
                    </w:rPr>
                    <w:t>well as</w:t>
                  </w:r>
                  <w:r w:rsidR="00DD2FC6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general program compliance. The Site Supervisor may not necessarily have daily contact with </w:t>
                  </w:r>
                  <w:r w:rsidR="00004041">
                    <w:rPr>
                      <w:rFonts w:ascii="Arial" w:hAnsi="Arial" w:cs="Arial"/>
                      <w:sz w:val="18"/>
                      <w:szCs w:val="18"/>
                    </w:rPr>
                    <w:t>Corpsm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embers, but is ultimately responsible for all WSP program requirements, including the timely submission of paperwork by Mentors and </w:t>
                  </w:r>
                  <w:r w:rsidR="00004041">
                    <w:rPr>
                      <w:rFonts w:ascii="Arial" w:hAnsi="Arial" w:cs="Arial"/>
                      <w:sz w:val="18"/>
                      <w:szCs w:val="18"/>
                    </w:rPr>
                    <w:t>Corpsm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embers. </w:t>
                  </w:r>
                </w:p>
                <w:p w14:paraId="3DBBA605" w14:textId="77BA1272" w:rsidR="00305355" w:rsidRPr="00604E77" w:rsidRDefault="00305355" w:rsidP="00CE0656">
                  <w:pPr>
                    <w:pStyle w:val="Header"/>
                    <w:tabs>
                      <w:tab w:val="left" w:pos="720"/>
                      <w:tab w:val="left" w:pos="1440"/>
                      <w:tab w:val="left" w:pos="252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10080"/>
                      <w:tab w:val="left" w:pos="10800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>NOTE: This position cannot be filled by the same person listed as a Mentor.</w:t>
                  </w:r>
                </w:p>
              </w:tc>
            </w:tr>
            <w:tr w:rsidR="00305355" w:rsidRPr="00604E77" w14:paraId="4FE48C68" w14:textId="77777777" w:rsidTr="001748B1">
              <w:trPr>
                <w:trHeight w:val="288"/>
              </w:trPr>
              <w:tc>
                <w:tcPr>
                  <w:tcW w:w="5354" w:type="dxa"/>
                  <w:gridSpan w:val="4"/>
                  <w:tcBorders>
                    <w:top w:val="single" w:sz="4" w:space="0" w:color="AEAAAA" w:themeColor="background2" w:themeShade="BF"/>
                  </w:tcBorders>
                </w:tcPr>
                <w:p w14:paraId="171807AB" w14:textId="42B226D4" w:rsidR="00305355" w:rsidRDefault="00305355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Site Supervisor Name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441765236"/>
                      <w:placeholder>
                        <w:docPart w:val="2E363ACF4AF3406E83CBEA040667176D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4F624D32" w14:textId="7B428101" w:rsidR="003E319A" w:rsidRPr="00604E77" w:rsidRDefault="003E319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Email</w:t>
                  </w:r>
                  <w:r w:rsidRPr="003E319A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680D21">
                    <w:rPr>
                      <w:rFonts w:ascii="Arial" w:hAnsi="Arial" w:cs="Arial"/>
                      <w:color w:val="767171" w:themeColor="background2" w:themeShade="80"/>
                      <w:sz w:val="20"/>
                      <w:lang w:eastAsia="en-US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902762467"/>
                      <w:placeholder>
                        <w:docPart w:val="A9883CF8CED74999A77984103349024E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717" w:type="dxa"/>
                  <w:tcBorders>
                    <w:top w:val="single" w:sz="4" w:space="0" w:color="AEAAAA" w:themeColor="background2" w:themeShade="BF"/>
                  </w:tcBorders>
                  <w:vAlign w:val="center"/>
                </w:tcPr>
                <w:p w14:paraId="2D56106C" w14:textId="3395115D" w:rsidR="00305355" w:rsidRDefault="00305355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Title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1908649351"/>
                      <w:placeholder>
                        <w:docPart w:val="E8849BC2523041A493DB4967B7205997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09384CBC" w14:textId="17E76193" w:rsidR="000F2270" w:rsidRPr="003E319A" w:rsidRDefault="003E319A" w:rsidP="007D61CC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E319A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Phone: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2119522252"/>
                      <w:placeholder>
                        <w:docPart w:val="4F2E8C24A9FD4AF094AF294E2E0C6A8E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05355" w:rsidRPr="00604E77" w14:paraId="72E4C943" w14:textId="77777777" w:rsidTr="001748B1">
              <w:tc>
                <w:tcPr>
                  <w:tcW w:w="1181" w:type="dxa"/>
                  <w:gridSpan w:val="2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p w14:paraId="0DEB4FE5" w14:textId="77777777" w:rsidR="00305355" w:rsidRPr="00604E77" w:rsidRDefault="00305355" w:rsidP="00CE06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WSP Alumni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</w:p>
              </w:tc>
              <w:tc>
                <w:tcPr>
                  <w:tcW w:w="4173" w:type="dxa"/>
                  <w:gridSpan w:val="2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p w14:paraId="1764BD11" w14:textId="279E408C" w:rsidR="00305355" w:rsidRPr="00604E77" w:rsidRDefault="001C7394" w:rsidP="00712083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7494620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15E9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Yes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4687445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0290A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No</w:t>
                  </w:r>
                </w:p>
              </w:tc>
              <w:tc>
                <w:tcPr>
                  <w:tcW w:w="5717" w:type="dxa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p w14:paraId="0EB5E37C" w14:textId="2619AD0A" w:rsidR="00305355" w:rsidRPr="00604E77" w:rsidRDefault="00337A66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Number of y</w:t>
                  </w:r>
                  <w:r w:rsidR="00305355"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ears as a </w:t>
                  </w:r>
                  <w:r w:rsidR="008B0640"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WSP </w:t>
                  </w:r>
                  <w:r w:rsidR="00305355"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Site Supervisor</w:t>
                  </w:r>
                  <w:r w:rsidR="00305355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1741470250"/>
                      <w:placeholder>
                        <w:docPart w:val="42F2A1361CFA406A82E1A8F82553FEF8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05355" w:rsidRPr="00604E77" w14:paraId="1790F338" w14:textId="77777777" w:rsidTr="001748B1">
              <w:tc>
                <w:tcPr>
                  <w:tcW w:w="11071" w:type="dxa"/>
                  <w:gridSpan w:val="5"/>
                  <w:tcBorders>
                    <w:top w:val="single" w:sz="4" w:space="0" w:color="AEAAAA" w:themeColor="background2" w:themeShade="BF"/>
                    <w:bottom w:val="nil"/>
                  </w:tcBorders>
                  <w:shd w:val="clear" w:color="auto" w:fill="D9D9D9" w:themeFill="background1" w:themeFillShade="D9"/>
                </w:tcPr>
                <w:p w14:paraId="72A15D23" w14:textId="77777777" w:rsidR="00373FC2" w:rsidRDefault="00373FC2" w:rsidP="00E75A45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2ACA1AD8" w14:textId="77777777" w:rsidR="00373FC2" w:rsidRDefault="00373FC2" w:rsidP="00E75A45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634F1A89" w14:textId="77777777" w:rsidR="00373FC2" w:rsidRDefault="00373FC2" w:rsidP="00E75A45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4E09F88A" w14:textId="2674A0F2" w:rsidR="00305355" w:rsidRPr="00604E77" w:rsidRDefault="00305355" w:rsidP="00E75A45">
                  <w:pPr>
                    <w:spacing w:before="0"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04E77">
                    <w:rPr>
                      <w:rFonts w:ascii="Arial" w:hAnsi="Arial" w:cs="Arial"/>
                      <w:b/>
                      <w:sz w:val="20"/>
                      <w:szCs w:val="20"/>
                    </w:rPr>
                    <w:lastRenderedPageBreak/>
                    <w:t>Mentors (at least one required; no more than four):</w:t>
                  </w:r>
                </w:p>
                <w:p w14:paraId="6F90A0DE" w14:textId="77320C21" w:rsidR="00305355" w:rsidRPr="00604E77" w:rsidRDefault="00305355" w:rsidP="00305355">
                  <w:pPr>
                    <w:pStyle w:val="Header"/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 w:rsidDel="00D12963">
                    <w:rPr>
                      <w:rFonts w:ascii="Arial" w:hAnsi="Arial" w:cs="Arial"/>
                      <w:sz w:val="18"/>
                      <w:szCs w:val="18"/>
                    </w:rPr>
                    <w:t>P</w:t>
                  </w:r>
                  <w:r w:rsidR="00981815">
                    <w:rPr>
                      <w:rFonts w:ascii="Arial" w:hAnsi="Arial" w:cs="Arial"/>
                      <w:sz w:val="18"/>
                      <w:szCs w:val="18"/>
                    </w:rPr>
                    <w:t>rovides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 xml:space="preserve">direct </w:t>
                  </w:r>
                  <w:proofErr w:type="spellStart"/>
                  <w:r w:rsidR="00327C83"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Corpm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ember</w:t>
                  </w:r>
                  <w:proofErr w:type="spellEnd"/>
                  <w:r w:rsidRPr="00604E77"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 xml:space="preserve"> supervision and guidance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; completes and submits all required WSP paperwork.</w:t>
                  </w: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</w:t>
                  </w:r>
                </w:p>
                <w:p w14:paraId="1A786394" w14:textId="76F20128" w:rsidR="00305355" w:rsidRPr="00604E77" w:rsidRDefault="00305355" w:rsidP="00305355">
                  <w:pPr>
                    <w:pStyle w:val="Header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Refer to the </w:t>
                  </w:r>
                  <w:hyperlink r:id="rId14" w:history="1">
                    <w:r w:rsidRPr="00981815">
                      <w:rPr>
                        <w:rStyle w:val="Hyperlink"/>
                        <w:rFonts w:ascii="Arial" w:hAnsi="Arial" w:cs="Arial"/>
                        <w:i/>
                        <w:sz w:val="18"/>
                        <w:szCs w:val="18"/>
                      </w:rPr>
                      <w:t>Mentor Position Description</w:t>
                    </w:r>
                  </w:hyperlink>
                  <w:r w:rsidRPr="00604E7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for qualifications.</w:t>
                  </w:r>
                </w:p>
              </w:tc>
            </w:tr>
            <w:tr w:rsidR="001748B1" w:rsidRPr="00604E77" w14:paraId="6D84A827" w14:textId="77777777" w:rsidTr="00134155">
              <w:trPr>
                <w:trHeight w:val="288"/>
              </w:trPr>
              <w:tc>
                <w:tcPr>
                  <w:tcW w:w="821" w:type="dxa"/>
                  <w:vMerge w:val="restart"/>
                  <w:tcBorders>
                    <w:top w:val="single" w:sz="4" w:space="0" w:color="AEAAAA" w:themeColor="background2" w:themeShade="BF"/>
                  </w:tcBorders>
                  <w:vAlign w:val="center"/>
                </w:tcPr>
                <w:p w14:paraId="2ECF65A4" w14:textId="77777777" w:rsidR="001748B1" w:rsidRPr="00604E77" w:rsidRDefault="001748B1" w:rsidP="00305355">
                  <w:pPr>
                    <w:pStyle w:val="ListParagraph"/>
                    <w:numPr>
                      <w:ilvl w:val="0"/>
                      <w:numId w:val="1"/>
                    </w:numPr>
                    <w:ind w:left="0" w:firstLine="288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33" w:type="dxa"/>
                  <w:gridSpan w:val="3"/>
                  <w:tcBorders>
                    <w:top w:val="single" w:sz="4" w:space="0" w:color="AEAAAA" w:themeColor="background2" w:themeShade="BF"/>
                  </w:tcBorders>
                  <w:vAlign w:val="center"/>
                </w:tcPr>
                <w:p w14:paraId="088C68FF" w14:textId="2DBC109E" w:rsidR="001748B1" w:rsidRDefault="001748B1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Mentor Name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397398432"/>
                      <w:placeholder>
                        <w:docPart w:val="26C0D87A520541C8AB3BDE599FA2D374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657B0431" w14:textId="6F52A858" w:rsidR="003E319A" w:rsidRPr="00604E77" w:rsidRDefault="003E319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Email</w:t>
                  </w:r>
                  <w:r w:rsidRPr="003E319A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3C627B" w:rsidRPr="003C627B">
                    <w:rPr>
                      <w:rFonts w:ascii="Arial" w:hAnsi="Arial" w:cs="Arial"/>
                      <w:sz w:val="20"/>
                      <w:lang w:eastAsia="en-US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575895961"/>
                      <w:placeholder>
                        <w:docPart w:val="5F8AB1F232394FDE8D7DF3E6CBAF6143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717" w:type="dxa"/>
                  <w:tcBorders>
                    <w:top w:val="single" w:sz="4" w:space="0" w:color="AEAAAA" w:themeColor="background2" w:themeShade="BF"/>
                  </w:tcBorders>
                  <w:vAlign w:val="center"/>
                </w:tcPr>
                <w:p w14:paraId="02637A1E" w14:textId="2D41766B" w:rsidR="001748B1" w:rsidRDefault="001748B1" w:rsidP="003E319A">
                  <w:pPr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Title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319001835"/>
                      <w:placeholder>
                        <w:docPart w:val="DBB4BA86E48646F98A6C29CDF39F24C9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3B5CADCF" w14:textId="78969DA9" w:rsidR="003E319A" w:rsidRPr="003E319A" w:rsidRDefault="003E319A" w:rsidP="003E319A">
                  <w:pPr>
                    <w:ind w:left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E319A">
                    <w:rPr>
                      <w:rFonts w:ascii="Arial" w:hAnsi="Arial" w:cs="Arial"/>
                      <w:b/>
                      <w:sz w:val="18"/>
                      <w:szCs w:val="18"/>
                    </w:rPr>
                    <w:t>Phone:</w:t>
                  </w:r>
                  <w:r w:rsidR="003C627B" w:rsidRPr="003C627B">
                    <w:rPr>
                      <w:rFonts w:ascii="Arial" w:hAnsi="Arial" w:cs="Arial"/>
                      <w:sz w:val="20"/>
                      <w:lang w:eastAsia="en-US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1994056993"/>
                      <w:placeholder>
                        <w:docPart w:val="22F7CDDE4F7F40C191E9FE8D10717B13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05355" w:rsidRPr="00604E77" w14:paraId="6B1CA63E" w14:textId="77777777" w:rsidTr="001748B1">
              <w:tc>
                <w:tcPr>
                  <w:tcW w:w="821" w:type="dxa"/>
                  <w:vMerge/>
                  <w:tcBorders>
                    <w:bottom w:val="single" w:sz="4" w:space="0" w:color="auto"/>
                  </w:tcBorders>
                </w:tcPr>
                <w:p w14:paraId="1533C4BA" w14:textId="77777777" w:rsidR="00305355" w:rsidRPr="00604E77" w:rsidRDefault="00305355" w:rsidP="00E75A4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7E0EBE0D" w14:textId="77777777" w:rsidR="00305355" w:rsidRPr="00BB3910" w:rsidRDefault="00305355" w:rsidP="00E75A4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B3910">
                    <w:rPr>
                      <w:rFonts w:ascii="Arial" w:hAnsi="Arial" w:cs="Arial"/>
                      <w:sz w:val="18"/>
                      <w:szCs w:val="18"/>
                    </w:rPr>
                    <w:t xml:space="preserve">WSP Alumni:  </w:t>
                  </w:r>
                </w:p>
              </w:tc>
              <w:tc>
                <w:tcPr>
                  <w:tcW w:w="3116" w:type="dxa"/>
                  <w:tcBorders>
                    <w:bottom w:val="single" w:sz="4" w:space="0" w:color="auto"/>
                  </w:tcBorders>
                  <w:vAlign w:val="center"/>
                </w:tcPr>
                <w:p w14:paraId="169DF88E" w14:textId="77777777" w:rsidR="00305355" w:rsidRPr="00604E77" w:rsidRDefault="001C7394" w:rsidP="00E75A4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8986620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0290A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Yes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2781810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0290A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No</w:t>
                  </w:r>
                </w:p>
              </w:tc>
              <w:tc>
                <w:tcPr>
                  <w:tcW w:w="5717" w:type="dxa"/>
                  <w:tcBorders>
                    <w:bottom w:val="single" w:sz="4" w:space="0" w:color="auto"/>
                  </w:tcBorders>
                  <w:vAlign w:val="center"/>
                </w:tcPr>
                <w:p w14:paraId="45550E91" w14:textId="190D0060" w:rsidR="00305355" w:rsidRPr="00604E77" w:rsidRDefault="00305355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Number of years as a WSP Mentor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1718966974"/>
                      <w:placeholder>
                        <w:docPart w:val="ECB0E5AADA7D4574A302F80E334D4323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05355" w:rsidRPr="00604E77" w14:paraId="024D1653" w14:textId="77777777" w:rsidTr="001748B1">
              <w:tc>
                <w:tcPr>
                  <w:tcW w:w="821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14:paraId="452282FF" w14:textId="77777777" w:rsidR="00305355" w:rsidRPr="00604E77" w:rsidRDefault="00305355" w:rsidP="00305355">
                  <w:pPr>
                    <w:pStyle w:val="ListParagraph"/>
                    <w:numPr>
                      <w:ilvl w:val="0"/>
                      <w:numId w:val="1"/>
                    </w:numPr>
                    <w:ind w:left="0" w:firstLine="288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33" w:type="dxa"/>
                  <w:gridSpan w:val="3"/>
                  <w:vAlign w:val="center"/>
                </w:tcPr>
                <w:p w14:paraId="3B5BD0FF" w14:textId="1A384309" w:rsidR="00305355" w:rsidRDefault="00305355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Mentor Name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602081774"/>
                      <w:placeholder>
                        <w:docPart w:val="F412654E35CF4D90ABD8106E34AC54E3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58084ED2" w14:textId="0D8DCD41" w:rsidR="003E319A" w:rsidRPr="00604E77" w:rsidRDefault="003E319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Email</w:t>
                  </w:r>
                  <w:r w:rsidRPr="003E319A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3C627B" w:rsidRPr="003C627B">
                    <w:rPr>
                      <w:rFonts w:ascii="Arial" w:hAnsi="Arial" w:cs="Arial"/>
                      <w:sz w:val="20"/>
                      <w:lang w:eastAsia="en-US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871457978"/>
                      <w:placeholder>
                        <w:docPart w:val="BCEBE44F9DCE4C848480DF9914027625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717" w:type="dxa"/>
                  <w:tcBorders>
                    <w:top w:val="single" w:sz="4" w:space="0" w:color="auto"/>
                  </w:tcBorders>
                  <w:vAlign w:val="center"/>
                </w:tcPr>
                <w:p w14:paraId="03D41882" w14:textId="456703C5" w:rsidR="00305355" w:rsidRDefault="00305355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Title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1773467359"/>
                      <w:placeholder>
                        <w:docPart w:val="0D48CBB804A14E87A315EDE778B05065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51C4B47E" w14:textId="718E1083" w:rsidR="003E319A" w:rsidRPr="00604E77" w:rsidRDefault="003E319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Phone</w:t>
                  </w:r>
                  <w:r w:rsidRPr="003E319A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3C627B" w:rsidRPr="003C627B">
                    <w:rPr>
                      <w:rFonts w:ascii="Arial" w:hAnsi="Arial" w:cs="Arial"/>
                      <w:sz w:val="20"/>
                      <w:lang w:eastAsia="en-US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1438442334"/>
                      <w:placeholder>
                        <w:docPart w:val="AB921B694F214D2CB77648D0F38C420D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05355" w:rsidRPr="00604E77" w14:paraId="2898198A" w14:textId="77777777" w:rsidTr="001748B1">
              <w:tc>
                <w:tcPr>
                  <w:tcW w:w="821" w:type="dxa"/>
                  <w:vMerge/>
                  <w:tcBorders>
                    <w:bottom w:val="single" w:sz="4" w:space="0" w:color="auto"/>
                  </w:tcBorders>
                </w:tcPr>
                <w:p w14:paraId="625E2BBE" w14:textId="77777777" w:rsidR="00305355" w:rsidRPr="00604E77" w:rsidRDefault="00305355" w:rsidP="0030535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51C0FDB4" w14:textId="77777777" w:rsidR="00305355" w:rsidRPr="00BB3910" w:rsidRDefault="00305355" w:rsidP="0030535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B3910">
                    <w:rPr>
                      <w:rFonts w:ascii="Arial" w:hAnsi="Arial" w:cs="Arial"/>
                      <w:sz w:val="18"/>
                      <w:szCs w:val="18"/>
                    </w:rPr>
                    <w:t xml:space="preserve">WSP Alumni:  </w:t>
                  </w:r>
                </w:p>
              </w:tc>
              <w:tc>
                <w:tcPr>
                  <w:tcW w:w="3116" w:type="dxa"/>
                  <w:tcBorders>
                    <w:bottom w:val="single" w:sz="4" w:space="0" w:color="auto"/>
                  </w:tcBorders>
                  <w:vAlign w:val="center"/>
                </w:tcPr>
                <w:p w14:paraId="73D1BF86" w14:textId="77777777" w:rsidR="00305355" w:rsidRPr="00604E77" w:rsidRDefault="001C7394" w:rsidP="0030535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112738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0290A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Yes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60093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0290A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No</w:t>
                  </w:r>
                </w:p>
              </w:tc>
              <w:tc>
                <w:tcPr>
                  <w:tcW w:w="5717" w:type="dxa"/>
                  <w:tcBorders>
                    <w:bottom w:val="single" w:sz="4" w:space="0" w:color="auto"/>
                  </w:tcBorders>
                  <w:vAlign w:val="center"/>
                </w:tcPr>
                <w:p w14:paraId="50AD6F6A" w14:textId="3C4D110A" w:rsidR="00305355" w:rsidRPr="00604E77" w:rsidRDefault="00305355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Number of years as a WSP Mentor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1688601310"/>
                      <w:placeholder>
                        <w:docPart w:val="31678366A9F84C8AA79F4603364D4561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FB2F46" w:rsidRPr="00604E77" w14:paraId="67BAEF69" w14:textId="77777777" w:rsidTr="001748B1">
              <w:tc>
                <w:tcPr>
                  <w:tcW w:w="821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14:paraId="6E18896A" w14:textId="77777777" w:rsidR="00FB2F46" w:rsidRPr="00604E77" w:rsidRDefault="00FB2F46" w:rsidP="00FB2F46">
                  <w:pPr>
                    <w:pStyle w:val="ListParagraph"/>
                    <w:numPr>
                      <w:ilvl w:val="0"/>
                      <w:numId w:val="1"/>
                    </w:numPr>
                    <w:ind w:left="0" w:firstLine="288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33" w:type="dxa"/>
                  <w:gridSpan w:val="3"/>
                  <w:vAlign w:val="center"/>
                </w:tcPr>
                <w:p w14:paraId="464AC048" w14:textId="4BB5B201" w:rsidR="00FB2F46" w:rsidRDefault="00FB2F46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Mentor Name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299958186"/>
                      <w:placeholder>
                        <w:docPart w:val="84813B9A2C9D478CBAA9E6A0D9FB980D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3E5C8FE2" w14:textId="5D30B753" w:rsidR="003E319A" w:rsidRPr="00604E77" w:rsidRDefault="003E319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Email</w:t>
                  </w:r>
                  <w:r w:rsidRPr="003E319A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3C627B" w:rsidRPr="003C627B">
                    <w:rPr>
                      <w:rFonts w:ascii="Arial" w:hAnsi="Arial" w:cs="Arial"/>
                      <w:sz w:val="20"/>
                      <w:lang w:eastAsia="en-US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587234587"/>
                      <w:placeholder>
                        <w:docPart w:val="AC055B28267444058B14C2E7BF2F135D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717" w:type="dxa"/>
                  <w:tcBorders>
                    <w:top w:val="single" w:sz="4" w:space="0" w:color="auto"/>
                  </w:tcBorders>
                  <w:vAlign w:val="center"/>
                </w:tcPr>
                <w:p w14:paraId="237C3198" w14:textId="19DBF0BE" w:rsidR="00FB2F46" w:rsidRDefault="00FB2F46" w:rsidP="007D61CC">
                  <w:pPr>
                    <w:rPr>
                      <w:rStyle w:val="ATHISONE"/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Title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000B27" w:rsidRPr="00604E77">
                    <w:rPr>
                      <w:rStyle w:val="ATHISONE"/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891344240"/>
                      <w:placeholder>
                        <w:docPart w:val="3D3AB898D9444742A53E098CDAA68371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0008ABFE" w14:textId="50EBC4D8" w:rsidR="003E319A" w:rsidRPr="00604E77" w:rsidRDefault="003E319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Phone</w:t>
                  </w:r>
                  <w:r w:rsidRPr="003E319A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3C627B" w:rsidRPr="003C627B">
                    <w:rPr>
                      <w:rFonts w:ascii="Arial" w:hAnsi="Arial" w:cs="Arial"/>
                      <w:sz w:val="20"/>
                      <w:lang w:eastAsia="en-US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732516055"/>
                      <w:placeholder>
                        <w:docPart w:val="FAE4FCBFC1594696A4CABC5594908D85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FB2F46" w:rsidRPr="00604E77" w14:paraId="262AF0CB" w14:textId="77777777" w:rsidTr="001748B1">
              <w:tc>
                <w:tcPr>
                  <w:tcW w:w="821" w:type="dxa"/>
                  <w:vMerge/>
                  <w:tcBorders>
                    <w:bottom w:val="single" w:sz="4" w:space="0" w:color="auto"/>
                  </w:tcBorders>
                </w:tcPr>
                <w:p w14:paraId="097F7B92" w14:textId="77777777" w:rsidR="00FB2F46" w:rsidRPr="00604E77" w:rsidRDefault="00FB2F46" w:rsidP="00FB2F4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7AB44AC8" w14:textId="77777777" w:rsidR="00FB2F46" w:rsidRPr="00BB3910" w:rsidRDefault="00FB2F46" w:rsidP="00FB2F4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B3910">
                    <w:rPr>
                      <w:rFonts w:ascii="Arial" w:hAnsi="Arial" w:cs="Arial"/>
                      <w:sz w:val="18"/>
                      <w:szCs w:val="18"/>
                    </w:rPr>
                    <w:t xml:space="preserve">WSP Alumni:  </w:t>
                  </w:r>
                </w:p>
              </w:tc>
              <w:tc>
                <w:tcPr>
                  <w:tcW w:w="3116" w:type="dxa"/>
                  <w:tcBorders>
                    <w:bottom w:val="single" w:sz="4" w:space="0" w:color="auto"/>
                  </w:tcBorders>
                  <w:vAlign w:val="center"/>
                </w:tcPr>
                <w:p w14:paraId="71A5C414" w14:textId="77777777" w:rsidR="00FB2F46" w:rsidRPr="00604E77" w:rsidRDefault="001C7394" w:rsidP="00FB2F4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2635880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0290A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Yes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10862751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0290A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No</w:t>
                  </w:r>
                </w:p>
              </w:tc>
              <w:tc>
                <w:tcPr>
                  <w:tcW w:w="5717" w:type="dxa"/>
                  <w:tcBorders>
                    <w:bottom w:val="single" w:sz="4" w:space="0" w:color="auto"/>
                  </w:tcBorders>
                  <w:vAlign w:val="center"/>
                </w:tcPr>
                <w:p w14:paraId="7F6022FB" w14:textId="0554AA31" w:rsidR="00FB2F46" w:rsidRPr="00604E77" w:rsidRDefault="00FB2F46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Number of years as a WSP Mentor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1162360975"/>
                      <w:placeholder>
                        <w:docPart w:val="D883C538CFE3458EBFFEF0E573CA5906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FB2F46" w:rsidRPr="00604E77" w14:paraId="34D36341" w14:textId="77777777" w:rsidTr="001748B1">
              <w:tc>
                <w:tcPr>
                  <w:tcW w:w="821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14:paraId="58646E17" w14:textId="77777777" w:rsidR="00FB2F46" w:rsidRPr="00604E77" w:rsidRDefault="00FB2F46" w:rsidP="00FB2F46">
                  <w:pPr>
                    <w:pStyle w:val="ListParagraph"/>
                    <w:numPr>
                      <w:ilvl w:val="0"/>
                      <w:numId w:val="1"/>
                    </w:numPr>
                    <w:ind w:left="0" w:firstLine="288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33" w:type="dxa"/>
                  <w:gridSpan w:val="3"/>
                  <w:vAlign w:val="center"/>
                </w:tcPr>
                <w:p w14:paraId="2C942547" w14:textId="67F098B7" w:rsidR="00FB2F46" w:rsidRDefault="00FB2F46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Mentor Name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1217279134"/>
                      <w:placeholder>
                        <w:docPart w:val="7599C0F8797F46B88408460F1FB319B9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1FE05A19" w14:textId="26936949" w:rsidR="003E319A" w:rsidRPr="00604E77" w:rsidRDefault="003E319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Email</w:t>
                  </w:r>
                  <w:r w:rsidRPr="003E319A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3C627B" w:rsidRPr="003C627B">
                    <w:rPr>
                      <w:rFonts w:ascii="Arial" w:hAnsi="Arial" w:cs="Arial"/>
                      <w:sz w:val="20"/>
                      <w:lang w:eastAsia="en-US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-239024328"/>
                      <w:placeholder>
                        <w:docPart w:val="C0556A1A11454673BDC9F43A2312365D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717" w:type="dxa"/>
                  <w:tcBorders>
                    <w:top w:val="single" w:sz="4" w:space="0" w:color="auto"/>
                  </w:tcBorders>
                  <w:vAlign w:val="center"/>
                </w:tcPr>
                <w:p w14:paraId="54282B98" w14:textId="26FF585A" w:rsidR="00FB2F46" w:rsidRDefault="00FB2F46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Title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1302190910"/>
                      <w:placeholder>
                        <w:docPart w:val="DE1D4A4792C746D9B6098F9BF64B9EEE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  <w:p w14:paraId="7CED4094" w14:textId="2CBB37FA" w:rsidR="003E319A" w:rsidRPr="00604E77" w:rsidRDefault="003E319A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Phone</w:t>
                  </w:r>
                  <w:r w:rsidRPr="003E319A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3C627B" w:rsidRPr="003C627B">
                    <w:rPr>
                      <w:rFonts w:ascii="Arial" w:hAnsi="Arial" w:cs="Arial"/>
                      <w:sz w:val="20"/>
                      <w:lang w:eastAsia="en-US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828872516"/>
                      <w:placeholder>
                        <w:docPart w:val="74A1CE5EB10643E2BA5133587D241A13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FB2F46" w:rsidRPr="00604E77" w14:paraId="4F4B83FA" w14:textId="77777777" w:rsidTr="001748B1">
              <w:tc>
                <w:tcPr>
                  <w:tcW w:w="821" w:type="dxa"/>
                  <w:vMerge/>
                  <w:tcBorders>
                    <w:bottom w:val="single" w:sz="4" w:space="0" w:color="AEAAAA" w:themeColor="background2" w:themeShade="BF"/>
                  </w:tcBorders>
                </w:tcPr>
                <w:p w14:paraId="2C938743" w14:textId="77777777" w:rsidR="00FB2F46" w:rsidRPr="00604E77" w:rsidRDefault="00FB2F46" w:rsidP="00FB2F4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p w14:paraId="32B8D63B" w14:textId="77777777" w:rsidR="00FB2F46" w:rsidRPr="00BB3910" w:rsidRDefault="00FB2F46" w:rsidP="00FB2F4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B3910">
                    <w:rPr>
                      <w:rFonts w:ascii="Arial" w:hAnsi="Arial" w:cs="Arial"/>
                      <w:sz w:val="18"/>
                      <w:szCs w:val="18"/>
                    </w:rPr>
                    <w:t xml:space="preserve">WSP Alumni:  </w:t>
                  </w:r>
                </w:p>
              </w:tc>
              <w:tc>
                <w:tcPr>
                  <w:tcW w:w="3116" w:type="dxa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p w14:paraId="77FF5472" w14:textId="77777777" w:rsidR="00FB2F46" w:rsidRPr="00604E77" w:rsidRDefault="001C7394" w:rsidP="00FB2F4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20578884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0290A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Yes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1825071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0290A" w:rsidRPr="00604E77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0290A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 No</w:t>
                  </w:r>
                </w:p>
              </w:tc>
              <w:tc>
                <w:tcPr>
                  <w:tcW w:w="5717" w:type="dxa"/>
                  <w:tcBorders>
                    <w:bottom w:val="single" w:sz="4" w:space="0" w:color="AEAAAA" w:themeColor="background2" w:themeShade="BF"/>
                  </w:tcBorders>
                  <w:vAlign w:val="center"/>
                </w:tcPr>
                <w:p w14:paraId="19579067" w14:textId="75C5B7C1" w:rsidR="00FB2F46" w:rsidRPr="00604E77" w:rsidRDefault="00FB2F46" w:rsidP="007D61C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Number of years as a WSP Mentor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:  </w:t>
                  </w:r>
                  <w:sdt>
                    <w:sdtPr>
                      <w:rPr>
                        <w:rFonts w:ascii="Arial" w:hAnsi="Arial" w:cs="Arial"/>
                        <w:sz w:val="20"/>
                        <w:lang w:eastAsia="en-US"/>
                      </w:rPr>
                      <w:id w:val="1823545630"/>
                      <w:placeholder>
                        <w:docPart w:val="0D09DC3DAE8D4BA997723A74582DEC4D"/>
                      </w:placeholder>
                      <w:showingPlcHdr/>
                      <w:text/>
                    </w:sdtPr>
                    <w:sdtEndPr/>
                    <w:sdtContent>
                      <w:r w:rsidR="003C627B" w:rsidRPr="00020F64">
                        <w:rPr>
                          <w:rStyle w:val="PlaceholderText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F12EF61" w14:textId="77777777" w:rsidR="00322B6D" w:rsidRPr="00604E77" w:rsidRDefault="00E75A45" w:rsidP="00E75A45">
            <w:pPr>
              <w:pStyle w:val="Heading4"/>
              <w:shd w:val="clear" w:color="auto" w:fill="9CC2E5" w:themeFill="accent1" w:themeFillTint="99"/>
              <w:tabs>
                <w:tab w:val="left" w:pos="3888"/>
                <w:tab w:val="center" w:pos="5514"/>
              </w:tabs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604E77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604E77">
              <w:rPr>
                <w:rFonts w:ascii="Arial" w:hAnsi="Arial" w:cs="Arial"/>
                <w:b/>
                <w:sz w:val="24"/>
                <w:szCs w:val="24"/>
              </w:rPr>
              <w:tab/>
              <w:t>FUNDING</w:t>
            </w:r>
          </w:p>
          <w:tbl>
            <w:tblPr>
              <w:tblW w:w="5000" w:type="pct"/>
              <w:tblBorders>
                <w:top w:val="single" w:sz="4" w:space="0" w:color="AEAAAA" w:themeColor="background2" w:themeShade="BF"/>
                <w:bottom w:val="single" w:sz="4" w:space="0" w:color="AEAAAA" w:themeColor="background2" w:themeShade="BF"/>
                <w:insideV w:val="single" w:sz="4" w:space="0" w:color="AEAAAA" w:themeColor="background2" w:themeShade="B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Emergency information"/>
            </w:tblPr>
            <w:tblGrid>
              <w:gridCol w:w="11060"/>
              <w:gridCol w:w="11"/>
            </w:tblGrid>
            <w:tr w:rsidR="00A265DF" w:rsidRPr="00604E77" w14:paraId="69C8E174" w14:textId="77777777" w:rsidTr="004B581F">
              <w:trPr>
                <w:trHeight w:val="2879"/>
              </w:trPr>
              <w:tc>
                <w:tcPr>
                  <w:tcW w:w="10976" w:type="dxa"/>
                  <w:tcBorders>
                    <w:bottom w:val="nil"/>
                  </w:tcBorders>
                  <w:vAlign w:val="center"/>
                </w:tcPr>
                <w:tbl>
                  <w:tblPr>
                    <w:tblW w:w="10830" w:type="dxa"/>
                    <w:tblBorders>
                      <w:insideH w:val="single" w:sz="4" w:space="0" w:color="AEAAAA" w:themeColor="background2" w:themeShade="BF"/>
                      <w:insideV w:val="single" w:sz="4" w:space="0" w:color="AEAAAA" w:themeColor="background2" w:themeShade="B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0"/>
                    <w:gridCol w:w="4860"/>
                    <w:gridCol w:w="1710"/>
                  </w:tblGrid>
                  <w:tr w:rsidR="00C47C71" w:rsidRPr="00604E77" w14:paraId="6CBB8637" w14:textId="77777777" w:rsidTr="004B581F">
                    <w:trPr>
                      <w:trHeight w:val="2871"/>
                    </w:trPr>
                    <w:tc>
                      <w:tcPr>
                        <w:tcW w:w="4260" w:type="dxa"/>
                        <w:tcBorders>
                          <w:bottom w:val="single" w:sz="4" w:space="0" w:color="AEAAAA" w:themeColor="background2" w:themeShade="BF"/>
                        </w:tcBorders>
                      </w:tcPr>
                      <w:p w14:paraId="347622BF" w14:textId="6FBB2554" w:rsidR="00C47C71" w:rsidRPr="00604E77" w:rsidRDefault="00C47C71" w:rsidP="00B1792C">
                        <w:pPr>
                          <w:spacing w:before="0" w:after="0"/>
                          <w:ind w:left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604E7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Match Amount Required</w:t>
                        </w: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:</w:t>
                        </w:r>
                      </w:p>
                      <w:p w14:paraId="69CFCCFC" w14:textId="7D9AF4D7" w:rsidR="00C47C71" w:rsidRDefault="00C47C71" w:rsidP="00B1792C">
                        <w:pPr>
                          <w:spacing w:before="0"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23175ED8" w14:textId="5F04BE71" w:rsidR="00C47C71" w:rsidRPr="000145A2" w:rsidRDefault="00C47C71" w:rsidP="00B1792C">
                        <w:pPr>
                          <w:spacing w:before="0" w:after="0"/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eastAsia="x-none"/>
                          </w:rPr>
                        </w:pPr>
                        <w:r w:rsidRPr="000145A2"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val="x-none" w:eastAsia="x-none"/>
                          </w:rPr>
                          <w:t xml:space="preserve">WSP offers a sliding scale to allow a diverse group of partner organizations to </w:t>
                        </w:r>
                        <w:r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val="x-none" w:eastAsia="x-none"/>
                          </w:rPr>
                          <w:t>serv</w:t>
                        </w:r>
                        <w:r w:rsidR="004B581F"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eastAsia="x-none"/>
                          </w:rPr>
                          <w:t>e</w:t>
                        </w:r>
                        <w:r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val="x-none" w:eastAsia="x-none"/>
                          </w:rPr>
                          <w:t xml:space="preserve"> </w:t>
                        </w:r>
                        <w:r w:rsidR="004B581F"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eastAsia="x-none"/>
                          </w:rPr>
                          <w:t>our</w:t>
                        </w:r>
                        <w:r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val="x-none" w:eastAsia="x-none"/>
                          </w:rPr>
                          <w:t xml:space="preserve"> watersheds and communities. </w:t>
                        </w:r>
                      </w:p>
                      <w:p w14:paraId="1D13F6B9" w14:textId="77777777" w:rsidR="00C47C71" w:rsidRPr="000145A2" w:rsidRDefault="00C47C71" w:rsidP="00B1792C">
                        <w:pPr>
                          <w:spacing w:before="0" w:after="0"/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val="x-none" w:eastAsia="x-none"/>
                          </w:rPr>
                        </w:pPr>
                      </w:p>
                      <w:p w14:paraId="170E0BE2" w14:textId="77777777" w:rsidR="00C47C71" w:rsidRPr="000145A2" w:rsidRDefault="00C47C71" w:rsidP="00B1792C">
                        <w:pPr>
                          <w:spacing w:before="0" w:after="0"/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val="x-none" w:eastAsia="x-none"/>
                          </w:rPr>
                        </w:pPr>
                      </w:p>
                      <w:p w14:paraId="346ED8FC" w14:textId="77777777" w:rsidR="004B581F" w:rsidRDefault="004B581F" w:rsidP="00511AB0">
                        <w:pPr>
                          <w:spacing w:before="0" w:after="0"/>
                          <w:ind w:left="0"/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eastAsia="x-none"/>
                          </w:rPr>
                        </w:pPr>
                      </w:p>
                      <w:p w14:paraId="272CD592" w14:textId="77777777" w:rsidR="004B581F" w:rsidRDefault="004B581F" w:rsidP="00B1792C">
                        <w:pPr>
                          <w:spacing w:before="0" w:after="0"/>
                          <w:rPr>
                            <w:rFonts w:ascii="Arial" w:eastAsia="Times New Roman" w:hAnsi="Arial" w:cs="Arial"/>
                            <w:i/>
                            <w:sz w:val="18"/>
                            <w:szCs w:val="18"/>
                            <w:lang w:eastAsia="x-none"/>
                          </w:rPr>
                        </w:pPr>
                      </w:p>
                      <w:p w14:paraId="331FD04E" w14:textId="14072E49" w:rsidR="00C47C71" w:rsidRPr="00B1792C" w:rsidRDefault="00C47C71" w:rsidP="004B581F">
                        <w:pPr>
                          <w:spacing w:before="0" w:after="0"/>
                          <w:ind w:left="0"/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860" w:type="dxa"/>
                        <w:tcBorders>
                          <w:bottom w:val="single" w:sz="4" w:space="0" w:color="AEAAAA" w:themeColor="background2" w:themeShade="BF"/>
                        </w:tcBorders>
                      </w:tcPr>
                      <w:p w14:paraId="664F15AD" w14:textId="67A43237" w:rsidR="00C47C71" w:rsidRDefault="001C7394" w:rsidP="00B1792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125230880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C47C71">
                              <w:rPr>
                                <w:rFonts w:ascii="MS Gothic" w:eastAsia="MS Gothic" w:hAnsi="MS Gothic" w:cs="Arial" w:hint="eastAsia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C47C7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Agency ($1</w:t>
                        </w:r>
                        <w:r w:rsidR="00D8718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6,500</w:t>
                        </w:r>
                        <w:r w:rsidR="00C47C7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- $1</w:t>
                        </w:r>
                        <w:r w:rsidR="00D8718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8,500</w:t>
                        </w:r>
                        <w:r w:rsidR="00C47C7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color w:val="767171" w:themeColor="background2" w:themeShade="80"/>
                            <w:sz w:val="20"/>
                          </w:rPr>
                          <w:id w:val="-19780083"/>
                          <w:placeholder>
                            <w:docPart w:val="C3E622BCAB404A66BBA4642580E4189C"/>
                          </w:placeholder>
                          <w:showingPlcHdr/>
                          <w:text/>
                        </w:sdtPr>
                        <w:sdtEndPr/>
                        <w:sdtContent>
                          <w:p w14:paraId="1310EC66" w14:textId="77C2F277" w:rsidR="00C47C71" w:rsidRPr="00324008" w:rsidRDefault="6C60BA66" w:rsidP="00B1792C">
                            <w:pPr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67D7AD4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 xml:space="preserve">Enter dollar amount your site will pay per </w:t>
                            </w:r>
                            <w:r w:rsidR="004D25BB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Corpsm</w:t>
                            </w:r>
                            <w:r w:rsidRPr="067D7AD4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ember here</w:t>
                            </w:r>
                          </w:p>
                        </w:sdtContent>
                      </w:sdt>
                      <w:p w14:paraId="610CD743" w14:textId="77777777" w:rsidR="00C47C71" w:rsidRDefault="001C7394" w:rsidP="00B1792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180236768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C47C71"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C47C7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Agency with Housing  </w:t>
                        </w:r>
                      </w:p>
                      <w:p w14:paraId="02FF73D4" w14:textId="4A52115B" w:rsidR="00C47C71" w:rsidRDefault="00C47C71" w:rsidP="00B1792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 Symbol" w:eastAsia="MS Gothic" w:hAnsi="Segoe UI Symbol" w:cs="Segoe UI Symbol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($1</w:t>
                        </w:r>
                        <w:r w:rsidR="00713B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,</w:t>
                        </w:r>
                        <w:r w:rsidR="00713B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 – $1</w:t>
                        </w:r>
                        <w:r w:rsidR="00713B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,500</w:t>
                        </w: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color w:val="767171" w:themeColor="background2" w:themeShade="80"/>
                            <w:sz w:val="20"/>
                          </w:rPr>
                          <w:id w:val="272840587"/>
                          <w:placeholder>
                            <w:docPart w:val="A0E5206EA436438DBAE6B1083564EAFD"/>
                          </w:placeholder>
                          <w:showingPlcHdr/>
                          <w:text/>
                        </w:sdtPr>
                        <w:sdtEndPr/>
                        <w:sdtContent>
                          <w:p w14:paraId="4C62DF6C" w14:textId="1760F4D4" w:rsidR="00C47C71" w:rsidRPr="006268E1" w:rsidRDefault="00C47C71" w:rsidP="00B1792C">
                            <w:pPr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 xml:space="preserve">Enter dollar amount your site will pay per </w:t>
                            </w:r>
                            <w:r w:rsidR="00350A80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Corpsm</w:t>
                            </w:r>
                            <w:r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ember here</w:t>
                            </w:r>
                          </w:p>
                        </w:sdtContent>
                      </w:sdt>
                      <w:p w14:paraId="657C911A" w14:textId="77777777" w:rsidR="00C47C71" w:rsidRDefault="00C47C71" w:rsidP="00B1792C">
                        <w:pPr>
                          <w:ind w:left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2945668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cs="Arial" w:hint="eastAsia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Non-Profit </w:t>
                        </w:r>
                      </w:p>
                      <w:p w14:paraId="5CDAD556" w14:textId="269F0E17" w:rsidR="00C47C71" w:rsidRDefault="00C47C71" w:rsidP="00B1792C">
                        <w:pPr>
                          <w:ind w:left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 ($1</w:t>
                        </w:r>
                        <w:r w:rsidR="00713B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,500 - $1</w:t>
                        </w:r>
                        <w:r w:rsidR="00713B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,500)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color w:val="767171" w:themeColor="background2" w:themeShade="80"/>
                            <w:sz w:val="20"/>
                          </w:rPr>
                          <w:id w:val="1934398972"/>
                          <w:placeholder>
                            <w:docPart w:val="0F250A0ABD5A490BBE89968D95D006CC"/>
                          </w:placeholder>
                          <w:showingPlcHdr/>
                          <w:text/>
                        </w:sdtPr>
                        <w:sdtEndPr/>
                        <w:sdtContent>
                          <w:p w14:paraId="44ACF102" w14:textId="292AECE2" w:rsidR="00C47C71" w:rsidRPr="006268E1" w:rsidRDefault="00C47C71" w:rsidP="00B1792C">
                            <w:pPr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 xml:space="preserve">Enter dollar amount your site will pay per </w:t>
                            </w:r>
                            <w:r w:rsidR="00350A80"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Corpsm</w:t>
                            </w:r>
                            <w:r>
                              <w:rPr>
                                <w:rStyle w:val="PlaceholderText"/>
                                <w:sz w:val="18"/>
                                <w:szCs w:val="18"/>
                              </w:rPr>
                              <w:t>ember here</w:t>
                            </w:r>
                          </w:p>
                        </w:sdtContent>
                      </w:sdt>
                      <w:p w14:paraId="1D0B47A9" w14:textId="7435E005" w:rsidR="00C47C71" w:rsidRPr="00324008" w:rsidRDefault="001C7394" w:rsidP="00B1792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179433260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C47C71"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C47C71"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CDFW </w:t>
                        </w:r>
                        <w:r w:rsidR="00C47C7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limited number of funded positions through FRGP</w:t>
                        </w:r>
                      </w:p>
                    </w:tc>
                    <w:tc>
                      <w:tcPr>
                        <w:tcW w:w="1710" w:type="dxa"/>
                        <w:tcBorders>
                          <w:bottom w:val="single" w:sz="4" w:space="0" w:color="AEAAAA" w:themeColor="background2" w:themeShade="BF"/>
                        </w:tcBorders>
                      </w:tcPr>
                      <w:p w14:paraId="2C18B1E5" w14:textId="77777777" w:rsidR="004B581F" w:rsidRDefault="004B581F" w:rsidP="00B1792C">
                        <w:pPr>
                          <w:pStyle w:val="BodyText2"/>
                          <w:spacing w:after="0" w:line="276" w:lineRule="auto"/>
                          <w:rPr>
                            <w:rFonts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cs="Arial"/>
                            <w:b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="00C47C71" w:rsidRPr="00243CA6">
                          <w:rPr>
                            <w:rFonts w:cs="Arial"/>
                            <w:b/>
                            <w:sz w:val="18"/>
                            <w:szCs w:val="18"/>
                            <w:lang w:val="en-US"/>
                          </w:rPr>
                          <w:t>Funding</w:t>
                        </w:r>
                      </w:p>
                      <w:p w14:paraId="0C564E71" w14:textId="0DAB5668" w:rsidR="00C47C71" w:rsidRDefault="004B581F" w:rsidP="00B1792C">
                        <w:pPr>
                          <w:pStyle w:val="BodyText2"/>
                          <w:spacing w:after="0" w:line="276" w:lineRule="auto"/>
                          <w:rPr>
                            <w:rFonts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cs="Arial"/>
                            <w:b/>
                            <w:sz w:val="18"/>
                            <w:szCs w:val="18"/>
                            <w:lang w:val="en-US"/>
                          </w:rPr>
                          <w:t xml:space="preserve">  </w:t>
                        </w:r>
                        <w:r w:rsidR="00C47C71" w:rsidRPr="00243CA6">
                          <w:rPr>
                            <w:rFonts w:cs="Arial"/>
                            <w:b/>
                            <w:sz w:val="18"/>
                            <w:szCs w:val="18"/>
                            <w:lang w:val="en-US"/>
                          </w:rPr>
                          <w:t>Status</w:t>
                        </w:r>
                        <w:r w:rsidR="00C47C71" w:rsidRPr="00511AB0">
                          <w:rPr>
                            <w:rFonts w:cs="Arial"/>
                            <w:b/>
                            <w:sz w:val="14"/>
                            <w:szCs w:val="14"/>
                            <w:lang w:val="en-US"/>
                          </w:rPr>
                          <w:t>:</w:t>
                        </w:r>
                        <w:r w:rsidR="00713B68" w:rsidRPr="00511AB0">
                          <w:rPr>
                            <w:rFonts w:cs="Arial"/>
                            <w:b/>
                            <w:sz w:val="14"/>
                            <w:szCs w:val="14"/>
                            <w:lang w:val="en-US"/>
                          </w:rPr>
                          <w:t xml:space="preserve"> (Required)</w:t>
                        </w:r>
                      </w:p>
                      <w:p w14:paraId="0AAE383A" w14:textId="57D7A01C" w:rsidR="00C47C71" w:rsidRPr="004B581F" w:rsidRDefault="001C7394" w:rsidP="00B1792C">
                        <w:pPr>
                          <w:rPr>
                            <w:rFonts w:ascii="Arial" w:hAnsi="Arial" w:cs="Arial"/>
                            <w:sz w:val="20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20"/>
                              <w:szCs w:val="18"/>
                            </w:rPr>
                            <w:id w:val="1618275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C47C71" w:rsidRPr="004B581F">
                              <w:rPr>
                                <w:rFonts w:ascii="MS Gothic" w:eastAsia="MS Gothic" w:hAnsi="MS Gothic" w:cs="Arial" w:hint="eastAsia"/>
                                <w:sz w:val="20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C47C71" w:rsidRPr="004B581F">
                          <w:rPr>
                            <w:rFonts w:ascii="Arial" w:hAnsi="Arial" w:cs="Arial"/>
                            <w:sz w:val="20"/>
                            <w:szCs w:val="18"/>
                          </w:rPr>
                          <w:t xml:space="preserve">  Secure</w:t>
                        </w:r>
                      </w:p>
                      <w:p w14:paraId="11E59115" w14:textId="244EFF60" w:rsidR="00C47C71" w:rsidRPr="004B581F" w:rsidRDefault="001C7394" w:rsidP="00B1792C">
                        <w:pPr>
                          <w:rPr>
                            <w:rFonts w:ascii="Arial" w:hAnsi="Arial" w:cs="Arial"/>
                            <w:sz w:val="20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20"/>
                              <w:szCs w:val="18"/>
                            </w:rPr>
                            <w:id w:val="-122374735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C47C71" w:rsidRPr="004B581F">
                              <w:rPr>
                                <w:rFonts w:ascii="MS Gothic" w:eastAsia="MS Gothic" w:hAnsi="MS Gothic" w:cs="Arial" w:hint="eastAsia"/>
                                <w:sz w:val="20"/>
                                <w:szCs w:val="18"/>
                              </w:rPr>
                              <w:t>☐</w:t>
                            </w:r>
                          </w:sdtContent>
                        </w:sdt>
                        <w:r w:rsidR="00C47C71" w:rsidRPr="004B581F">
                          <w:rPr>
                            <w:rFonts w:ascii="Arial" w:hAnsi="Arial" w:cs="Arial"/>
                            <w:sz w:val="20"/>
                            <w:szCs w:val="18"/>
                          </w:rPr>
                          <w:t xml:space="preserve">  Unsecure</w:t>
                        </w:r>
                      </w:p>
                      <w:p w14:paraId="54C8E85A" w14:textId="1A481CDD" w:rsidR="00C47C71" w:rsidRPr="00604E77" w:rsidRDefault="00C47C71" w:rsidP="00B1792C">
                        <w:pPr>
                          <w:pStyle w:val="BodyText2"/>
                          <w:spacing w:after="0" w:line="276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7118EFB4" w14:textId="77777777" w:rsidR="00A265DF" w:rsidRPr="00604E77" w:rsidRDefault="00A265D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" w:type="dxa"/>
                  <w:tcBorders>
                    <w:bottom w:val="nil"/>
                  </w:tcBorders>
                  <w:vAlign w:val="center"/>
                </w:tcPr>
                <w:p w14:paraId="64B0B2D1" w14:textId="77777777" w:rsidR="00A265DF" w:rsidRPr="00604E77" w:rsidRDefault="00A265D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265DF" w:rsidRPr="00604E77" w14:paraId="31276810" w14:textId="77777777" w:rsidTr="000145A2">
              <w:trPr>
                <w:trHeight w:val="1296"/>
              </w:trPr>
              <w:tc>
                <w:tcPr>
                  <w:tcW w:w="10987" w:type="dxa"/>
                  <w:gridSpan w:val="2"/>
                  <w:tcBorders>
                    <w:top w:val="nil"/>
                    <w:bottom w:val="nil"/>
                  </w:tcBorders>
                </w:tcPr>
                <w:p w14:paraId="5A7DFDB3" w14:textId="381A4645" w:rsidR="00F132EC" w:rsidRPr="00604E77" w:rsidRDefault="00A265DF" w:rsidP="00114421">
                  <w:pPr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For </w:t>
                  </w: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Unsecure</w:t>
                  </w: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Funding</w:t>
                  </w:r>
                  <w:r w:rsidR="009E3529"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Status</w:t>
                  </w: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: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844EE1">
                    <w:rPr>
                      <w:rFonts w:ascii="Arial" w:hAnsi="Arial" w:cs="Arial"/>
                      <w:sz w:val="18"/>
                      <w:szCs w:val="18"/>
                    </w:rPr>
                    <w:br/>
                  </w:r>
                  <w:r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Please provide </w:t>
                  </w:r>
                  <w:r w:rsidR="009E3529"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>details</w:t>
                  </w:r>
                  <w:r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>, including when you expect to secure funding.</w:t>
                  </w:r>
                  <w:r w:rsidR="009E3529"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Placement Sites must have secure funding </w:t>
                  </w:r>
                  <w:r w:rsidR="003E319A"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>before contracting paperwork</w:t>
                  </w:r>
                  <w:r w:rsidR="000702E4"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can be initiated.</w:t>
                  </w:r>
                  <w:r w:rsidR="003E319A"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</w:t>
                  </w:r>
                  <w:r w:rsidR="000702E4"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>Please contact WSP with your</w:t>
                  </w:r>
                  <w:r w:rsidR="009E3529"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funding status</w:t>
                  </w:r>
                  <w:r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update</w:t>
                  </w:r>
                  <w:r w:rsidR="003E319A"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>s</w:t>
                  </w:r>
                  <w:r w:rsidR="000702E4" w:rsidRPr="00844EE1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by </w:t>
                  </w:r>
                  <w:r w:rsidR="000702E4" w:rsidRPr="00844EE1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May </w:t>
                  </w:r>
                  <w:r w:rsidR="00BC38B3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15</w:t>
                  </w:r>
                  <w:r w:rsidR="00BC38B3" w:rsidRPr="00BC38B3">
                    <w:rPr>
                      <w:rFonts w:ascii="Arial" w:hAnsi="Arial" w:cs="Arial"/>
                      <w:b/>
                      <w:i/>
                      <w:sz w:val="18"/>
                      <w:szCs w:val="18"/>
                      <w:vertAlign w:val="superscript"/>
                    </w:rPr>
                    <w:t>th</w:t>
                  </w:r>
                  <w:r w:rsidR="00F46B3F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, 202</w:t>
                  </w:r>
                  <w:r w:rsidR="00511AB0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1</w:t>
                  </w:r>
                  <w:r w:rsidR="00F46B3F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.</w:t>
                  </w:r>
                </w:p>
                <w:sdt>
                  <w:sdtPr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  <w:id w:val="-1941984244"/>
                    <w:placeholder>
                      <w:docPart w:val="098F4DB992444495AFF98242A8AE764B"/>
                    </w:placeholder>
                    <w:showingPlcHdr/>
                    <w:text/>
                  </w:sdtPr>
                  <w:sdtEndPr/>
                  <w:sdtContent>
                    <w:p w14:paraId="2E7A9EB6" w14:textId="77777777" w:rsidR="00020F64" w:rsidRPr="00604E77" w:rsidRDefault="00114421" w:rsidP="0011442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p>
                  </w:sdtContent>
                </w:sdt>
              </w:tc>
            </w:tr>
          </w:tbl>
          <w:p w14:paraId="4FCFED47" w14:textId="77777777" w:rsidR="00020F64" w:rsidRPr="00604E77" w:rsidRDefault="001C7394" w:rsidP="00A265DF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396365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5DF" w:rsidRPr="00604E77">
                  <w:rPr>
                    <w:rFonts w:ascii="Segoe UI Symbol" w:eastAsia="MS Gothic" w:hAnsi="Segoe UI Symbol" w:cs="Segoe UI Symbol"/>
                    <w:b/>
                    <w:sz w:val="18"/>
                    <w:szCs w:val="18"/>
                  </w:rPr>
                  <w:t>☐</w:t>
                </w:r>
              </w:sdtContent>
            </w:sdt>
            <w:r w:rsidR="00A265DF" w:rsidRPr="00604E77">
              <w:rPr>
                <w:rFonts w:ascii="Arial" w:hAnsi="Arial" w:cs="Arial"/>
                <w:b/>
                <w:sz w:val="18"/>
                <w:szCs w:val="18"/>
              </w:rPr>
              <w:t xml:space="preserve">  Site can provide additional </w:t>
            </w:r>
            <w:r w:rsidR="00844EE1">
              <w:rPr>
                <w:rFonts w:ascii="Arial" w:hAnsi="Arial" w:cs="Arial"/>
                <w:b/>
                <w:sz w:val="18"/>
                <w:szCs w:val="18"/>
              </w:rPr>
              <w:t>in-kind support/funding</w:t>
            </w:r>
            <w:r w:rsidR="002F15E9" w:rsidRPr="00604E7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F15E9" w:rsidRPr="00604E77">
              <w:rPr>
                <w:rFonts w:ascii="Arial" w:hAnsi="Arial" w:cs="Arial"/>
                <w:b/>
                <w:i/>
                <w:sz w:val="18"/>
                <w:szCs w:val="18"/>
              </w:rPr>
              <w:t>(optional)</w:t>
            </w:r>
            <w:r w:rsidR="00A265DF" w:rsidRPr="00604E77">
              <w:rPr>
                <w:rFonts w:ascii="Arial" w:hAnsi="Arial" w:cs="Arial"/>
                <w:b/>
                <w:i/>
                <w:sz w:val="18"/>
                <w:szCs w:val="18"/>
              </w:rPr>
              <w:t>.</w:t>
            </w:r>
          </w:p>
          <w:p w14:paraId="76CE90DC" w14:textId="05578712" w:rsidR="00322B6D" w:rsidRPr="00844EE1" w:rsidRDefault="008B0640" w:rsidP="00A265DF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844EE1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="00A265DF" w:rsidRPr="00844EE1">
              <w:rPr>
                <w:rFonts w:ascii="Arial" w:hAnsi="Arial" w:cs="Arial"/>
                <w:i/>
                <w:sz w:val="18"/>
                <w:szCs w:val="18"/>
              </w:rPr>
              <w:t xml:space="preserve">lease </w:t>
            </w:r>
            <w:r w:rsidR="00844EE1" w:rsidRPr="00844EE1">
              <w:rPr>
                <w:rFonts w:ascii="Arial" w:hAnsi="Arial" w:cs="Arial"/>
                <w:i/>
                <w:sz w:val="18"/>
                <w:szCs w:val="18"/>
              </w:rPr>
              <w:t>define any in-kind support/</w:t>
            </w:r>
            <w:r w:rsidR="006273A2">
              <w:rPr>
                <w:rFonts w:ascii="Arial" w:hAnsi="Arial" w:cs="Arial"/>
                <w:i/>
                <w:sz w:val="18"/>
                <w:szCs w:val="18"/>
              </w:rPr>
              <w:t>additional</w:t>
            </w:r>
            <w:r w:rsidR="006273A2" w:rsidRPr="00844EE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844EE1" w:rsidRPr="00844EE1">
              <w:rPr>
                <w:rFonts w:ascii="Arial" w:hAnsi="Arial" w:cs="Arial"/>
                <w:i/>
                <w:sz w:val="18"/>
                <w:szCs w:val="18"/>
              </w:rPr>
              <w:t xml:space="preserve">funding </w:t>
            </w:r>
            <w:r w:rsidR="00A265DF" w:rsidRPr="00844EE1">
              <w:rPr>
                <w:rFonts w:ascii="Arial" w:hAnsi="Arial" w:cs="Arial"/>
                <w:i/>
                <w:sz w:val="18"/>
                <w:szCs w:val="18"/>
              </w:rPr>
              <w:t xml:space="preserve">amount </w:t>
            </w:r>
            <w:r w:rsidR="009E3529" w:rsidRPr="00844EE1">
              <w:rPr>
                <w:rFonts w:ascii="Arial" w:hAnsi="Arial" w:cs="Arial"/>
                <w:i/>
                <w:sz w:val="18"/>
                <w:szCs w:val="18"/>
              </w:rPr>
              <w:t>your organization would like to contribute</w:t>
            </w:r>
            <w:r w:rsidR="00454270" w:rsidRPr="00844EE1">
              <w:rPr>
                <w:rFonts w:ascii="Arial" w:hAnsi="Arial" w:cs="Arial"/>
                <w:i/>
                <w:sz w:val="18"/>
                <w:szCs w:val="18"/>
              </w:rPr>
              <w:t xml:space="preserve"> beyond the s</w:t>
            </w:r>
            <w:r w:rsidR="00A265DF" w:rsidRPr="00844EE1">
              <w:rPr>
                <w:rFonts w:ascii="Arial" w:hAnsi="Arial" w:cs="Arial"/>
                <w:i/>
                <w:sz w:val="18"/>
                <w:szCs w:val="18"/>
              </w:rPr>
              <w:t>ite match</w:t>
            </w:r>
            <w:r w:rsidR="004B581F">
              <w:rPr>
                <w:rFonts w:ascii="Arial" w:hAnsi="Arial" w:cs="Arial"/>
                <w:i/>
                <w:sz w:val="18"/>
                <w:szCs w:val="18"/>
              </w:rPr>
              <w:t xml:space="preserve"> listed above</w:t>
            </w:r>
            <w:r w:rsidR="00A265DF" w:rsidRPr="00844EE1">
              <w:rPr>
                <w:rFonts w:ascii="Arial" w:hAnsi="Arial" w:cs="Arial"/>
                <w:i/>
                <w:sz w:val="18"/>
                <w:szCs w:val="18"/>
              </w:rPr>
              <w:t>. Additional funds will be used for general program operatio</w:t>
            </w:r>
            <w:r w:rsidR="00DD285B" w:rsidRPr="00844EE1">
              <w:rPr>
                <w:rFonts w:ascii="Arial" w:hAnsi="Arial" w:cs="Arial"/>
                <w:i/>
                <w:sz w:val="18"/>
                <w:szCs w:val="18"/>
              </w:rPr>
              <w:t>ns</w:t>
            </w:r>
            <w:r w:rsidR="005801E9">
              <w:rPr>
                <w:rFonts w:ascii="Arial" w:hAnsi="Arial" w:cs="Arial"/>
                <w:i/>
                <w:sz w:val="18"/>
                <w:szCs w:val="18"/>
              </w:rPr>
              <w:t xml:space="preserve"> (</w:t>
            </w:r>
            <w:r w:rsidR="00511AB0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="00BC38B3">
              <w:rPr>
                <w:rFonts w:ascii="Arial" w:hAnsi="Arial" w:cs="Arial"/>
                <w:i/>
                <w:sz w:val="18"/>
                <w:szCs w:val="18"/>
              </w:rPr>
              <w:t>ember gear,</w:t>
            </w:r>
            <w:r w:rsidR="005801E9">
              <w:rPr>
                <w:rFonts w:ascii="Arial" w:hAnsi="Arial" w:cs="Arial"/>
                <w:i/>
                <w:sz w:val="18"/>
                <w:szCs w:val="18"/>
              </w:rPr>
              <w:t xml:space="preserve"> outreach materials,</w:t>
            </w:r>
            <w:r w:rsidR="004B581F">
              <w:rPr>
                <w:rFonts w:ascii="Arial" w:hAnsi="Arial" w:cs="Arial"/>
                <w:i/>
                <w:sz w:val="18"/>
                <w:szCs w:val="18"/>
              </w:rPr>
              <w:t xml:space="preserve"> training,</w:t>
            </w:r>
            <w:r w:rsidR="005801E9">
              <w:rPr>
                <w:rFonts w:ascii="Arial" w:hAnsi="Arial" w:cs="Arial"/>
                <w:i/>
                <w:sz w:val="18"/>
                <w:szCs w:val="18"/>
              </w:rPr>
              <w:t xml:space="preserve"> tools, etc.)</w:t>
            </w:r>
          </w:p>
          <w:p w14:paraId="397EE35F" w14:textId="6FB3373F" w:rsidR="00A265DF" w:rsidRPr="00F002F0" w:rsidRDefault="001C7394" w:rsidP="00F002F0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color w:val="767171" w:themeColor="background2" w:themeShade="80"/>
                  <w:sz w:val="20"/>
                </w:rPr>
                <w:id w:val="-1306546684"/>
                <w:placeholder>
                  <w:docPart w:val="EFA6413FCC1F459597F872478998839C"/>
                </w:placeholder>
                <w:showingPlcHdr/>
                <w:text/>
              </w:sdtPr>
              <w:sdtEndPr/>
              <w:sdtContent>
                <w:r w:rsidR="00B72A5F" w:rsidRPr="00604E77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text.</w:t>
                </w:r>
              </w:sdtContent>
            </w:sdt>
          </w:p>
        </w:tc>
      </w:tr>
      <w:tr w:rsidR="00F71306" w:rsidRPr="00604E77" w14:paraId="02C0F94F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4F797D19" w14:textId="77777777" w:rsidR="00F71306" w:rsidRPr="00604E77" w:rsidRDefault="00A265DF" w:rsidP="00A265DF">
            <w:pPr>
              <w:pStyle w:val="Heading4"/>
              <w:shd w:val="clear" w:color="auto" w:fill="9CC2E5" w:themeFill="accent1" w:themeFillTint="99"/>
              <w:tabs>
                <w:tab w:val="left" w:pos="3888"/>
                <w:tab w:val="center" w:pos="5514"/>
              </w:tabs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604E77">
              <w:rPr>
                <w:rFonts w:ascii="Arial" w:hAnsi="Arial" w:cs="Arial"/>
                <w:b/>
                <w:sz w:val="24"/>
                <w:szCs w:val="24"/>
              </w:rPr>
              <w:lastRenderedPageBreak/>
              <w:tab/>
            </w:r>
            <w:r w:rsidRPr="00604E77">
              <w:rPr>
                <w:rFonts w:ascii="Arial" w:hAnsi="Arial" w:cs="Arial"/>
                <w:b/>
                <w:sz w:val="24"/>
                <w:szCs w:val="24"/>
              </w:rPr>
              <w:tab/>
              <w:t>APPLICATION QUESTIONS</w:t>
            </w:r>
          </w:p>
        </w:tc>
      </w:tr>
      <w:tr w:rsidR="00B2797B" w:rsidRPr="00604E77" w14:paraId="57AEB4E5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1440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43FE3B16" w14:textId="3BD8B039" w:rsidR="00DD6B5D" w:rsidRPr="00604E77" w:rsidRDefault="00DD6B5D" w:rsidP="00DD6B5D">
            <w:pPr>
              <w:pStyle w:val="ListParagraph"/>
              <w:spacing w:line="276" w:lineRule="auto"/>
              <w:ind w:left="0"/>
              <w:jc w:val="center"/>
              <w:rPr>
                <w:rStyle w:val="apple-style-span"/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04E77">
              <w:rPr>
                <w:rStyle w:val="apple-style-spa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Please read the </w:t>
            </w:r>
            <w:hyperlink r:id="rId15" w:history="1">
              <w:r w:rsidR="00511AB0" w:rsidRPr="00DC2F2B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Corpsmember Activity</w:t>
              </w:r>
            </w:hyperlink>
            <w:r w:rsidRPr="0045427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Descriptions</w:t>
            </w:r>
            <w:r w:rsidRPr="00454270">
              <w:rPr>
                <w:rStyle w:val="Hyperlink"/>
                <w:rFonts w:ascii="Arial" w:hAnsi="Arial" w:cs="Arial"/>
                <w:bCs/>
                <w:sz w:val="18"/>
                <w:szCs w:val="18"/>
                <w:u w:val="none"/>
              </w:rPr>
              <w:t xml:space="preserve"> </w:t>
            </w:r>
            <w:r w:rsidRPr="00604E77">
              <w:rPr>
                <w:rStyle w:val="apple-style-span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on the WSP website before answering the following questions. </w:t>
            </w:r>
          </w:p>
          <w:p w14:paraId="7F3CB9BE" w14:textId="34B0C698" w:rsidR="00D64299" w:rsidRPr="00604E77" w:rsidRDefault="00DD6B5D" w:rsidP="00DD6B5D">
            <w:pPr>
              <w:pStyle w:val="ListParagraph"/>
              <w:spacing w:line="276" w:lineRule="auto"/>
              <w:ind w:left="0"/>
              <w:jc w:val="center"/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</w:pPr>
            <w:r w:rsidRPr="067D7AD4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18"/>
              </w:rPr>
              <w:t xml:space="preserve">WSP </w:t>
            </w:r>
            <w:r w:rsidR="00511AB0" w:rsidRPr="067D7AD4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18"/>
              </w:rPr>
              <w:t>Corpsm</w:t>
            </w:r>
            <w:r w:rsidRPr="067D7AD4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18"/>
              </w:rPr>
              <w:t xml:space="preserve">embers spend approximately 72% of their service term working on projects for, and with, their Placement Site. The majority of this time should be spent working on watershed recovery and protection projects. The other 28% of </w:t>
            </w:r>
            <w:r w:rsidR="00511AB0" w:rsidRPr="067D7AD4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18"/>
              </w:rPr>
              <w:t>Corpsm</w:t>
            </w:r>
            <w:r w:rsidRPr="067D7AD4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18"/>
              </w:rPr>
              <w:t xml:space="preserve">embers’ service term is spent on WSP-related projects, such as teaching the Wonders of Watersheds (WOW!) curriculum, planning and implementing their Watershed Awareness </w:t>
            </w:r>
            <w:r w:rsidR="00511AB0" w:rsidRPr="067D7AD4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18"/>
              </w:rPr>
              <w:t>Volunteer Event</w:t>
            </w:r>
            <w:r w:rsidRPr="067D7AD4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18"/>
              </w:rPr>
              <w:t xml:space="preserve"> (WA</w:t>
            </w:r>
            <w:r w:rsidR="00511AB0" w:rsidRPr="067D7AD4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18"/>
              </w:rPr>
              <w:t>VE</w:t>
            </w:r>
            <w:r w:rsidRPr="067D7AD4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18"/>
              </w:rPr>
              <w:t>), conducting community outreach, and attending WSP trainings.</w:t>
            </w:r>
          </w:p>
        </w:tc>
      </w:tr>
      <w:tr w:rsidR="00A265DF" w:rsidRPr="00604E77" w14:paraId="2034C1E4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5040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645E8D3B" w14:textId="73A002F8" w:rsidR="00A265DF" w:rsidRPr="00604E77" w:rsidRDefault="00A265DF" w:rsidP="067D7AD4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Provide a </w:t>
            </w:r>
            <w:r w:rsidRPr="000E0AB7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brief 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>de</w:t>
            </w:r>
            <w:r w:rsidR="00EE1459" w:rsidRPr="00604E77">
              <w:rPr>
                <w:rFonts w:ascii="Arial" w:hAnsi="Arial" w:cs="Arial"/>
                <w:b/>
                <w:sz w:val="18"/>
                <w:szCs w:val="18"/>
              </w:rPr>
              <w:t>scription of your organization and the work you do</w:t>
            </w:r>
            <w:r w:rsidR="002E7CB1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045D6912" w14:textId="26AE3D18" w:rsidR="009768AA" w:rsidRPr="00844EE1" w:rsidRDefault="009768AA" w:rsidP="067D7AD4">
            <w:pPr>
              <w:pStyle w:val="ListParagraph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44EE1">
              <w:rPr>
                <w:rFonts w:ascii="Arial" w:hAnsi="Arial" w:cs="Arial"/>
                <w:i/>
                <w:sz w:val="18"/>
                <w:szCs w:val="18"/>
              </w:rPr>
              <w:t xml:space="preserve">If you are a new applicant, please </w:t>
            </w:r>
            <w:r w:rsidR="00844EE1" w:rsidRPr="00844EE1">
              <w:rPr>
                <w:rFonts w:ascii="Arial" w:hAnsi="Arial" w:cs="Arial"/>
                <w:i/>
                <w:sz w:val="18"/>
                <w:szCs w:val="18"/>
              </w:rPr>
              <w:t xml:space="preserve">also </w:t>
            </w:r>
            <w:r w:rsidRPr="00844EE1">
              <w:rPr>
                <w:rFonts w:ascii="Arial" w:hAnsi="Arial" w:cs="Arial"/>
                <w:i/>
                <w:sz w:val="18"/>
                <w:szCs w:val="18"/>
              </w:rPr>
              <w:t>desc</w:t>
            </w:r>
            <w:r w:rsidR="00844EE1" w:rsidRPr="00844EE1">
              <w:rPr>
                <w:rFonts w:ascii="Arial" w:hAnsi="Arial" w:cs="Arial"/>
                <w:i/>
                <w:sz w:val="18"/>
                <w:szCs w:val="18"/>
              </w:rPr>
              <w:t xml:space="preserve">ribe how you learned about WSP </w:t>
            </w:r>
            <w:r w:rsidRPr="00844EE1">
              <w:rPr>
                <w:rFonts w:ascii="Arial" w:hAnsi="Arial" w:cs="Arial"/>
                <w:i/>
                <w:sz w:val="18"/>
                <w:szCs w:val="18"/>
              </w:rPr>
              <w:t xml:space="preserve">and if you have ever worked with WSP </w:t>
            </w:r>
            <w:r w:rsidR="00D64299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Pr="00844EE1">
              <w:rPr>
                <w:rFonts w:ascii="Arial" w:hAnsi="Arial" w:cs="Arial"/>
                <w:i/>
                <w:sz w:val="18"/>
                <w:szCs w:val="18"/>
              </w:rPr>
              <w:t>embers before.</w:t>
            </w:r>
            <w:r w:rsidR="00BD7BE8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14:paraId="1A5CFAAF" w14:textId="77777777" w:rsidR="00020F64" w:rsidRPr="00604E77" w:rsidRDefault="00020F64" w:rsidP="00020F64">
            <w:pPr>
              <w:pStyle w:val="ListParagraph"/>
              <w:ind w:left="432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7C09D4C7" w14:textId="166E8FB4" w:rsidR="00A265DF" w:rsidRPr="00604E77" w:rsidRDefault="001C7394" w:rsidP="00140D60">
            <w:pPr>
              <w:pStyle w:val="ListParagraph"/>
              <w:ind w:left="432"/>
              <w:rPr>
                <w:rFonts w:ascii="Arial" w:hAnsi="Arial" w:cs="Arial"/>
                <w:color w:val="767171" w:themeColor="background2" w:themeShade="80"/>
                <w:sz w:val="20"/>
              </w:rPr>
            </w:pPr>
            <w:sdt>
              <w:sdtPr>
                <w:rPr>
                  <w:rFonts w:ascii="Arial" w:hAnsi="Arial" w:cs="Arial"/>
                  <w:color w:val="767171" w:themeColor="background2" w:themeShade="80"/>
                  <w:sz w:val="20"/>
                  <w:lang w:eastAsia="en-US"/>
                </w:rPr>
                <w:alias w:val="300 word limit"/>
                <w:tag w:val="300 word limit"/>
                <w:id w:val="1610848500"/>
                <w:placeholder>
                  <w:docPart w:val="B5C3960163EA4384979667C6A542BDD1"/>
                </w:placeholder>
                <w:showingPlcHdr/>
                <w:text/>
              </w:sdtPr>
              <w:sdtEndPr/>
              <w:sdtContent>
                <w:r w:rsidR="00140D60" w:rsidRPr="00020F64">
                  <w:rPr>
                    <w:rStyle w:val="PlaceholderText"/>
                    <w:sz w:val="18"/>
                    <w:szCs w:val="18"/>
                  </w:rPr>
                  <w:t>Click here to enter text.</w:t>
                </w:r>
              </w:sdtContent>
            </w:sdt>
          </w:p>
        </w:tc>
      </w:tr>
      <w:tr w:rsidR="00217857" w:rsidRPr="00604E77" w14:paraId="3B26EB47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5040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3435CA41" w14:textId="393EC8BE" w:rsidR="00217857" w:rsidRPr="00844EE1" w:rsidRDefault="00217857" w:rsidP="067D7AD4">
            <w:pPr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Write a </w:t>
            </w:r>
            <w:r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>brief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22AB3">
              <w:rPr>
                <w:rFonts w:ascii="Arial" w:hAnsi="Arial" w:cs="Arial"/>
                <w:b/>
                <w:sz w:val="18"/>
                <w:szCs w:val="18"/>
              </w:rPr>
              <w:t>and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>thorough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 description of </w:t>
            </w:r>
            <w:r w:rsidR="002A26B6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 w:rsidR="00844EE1">
              <w:rPr>
                <w:rFonts w:ascii="Arial" w:hAnsi="Arial" w:cs="Arial"/>
                <w:b/>
                <w:sz w:val="18"/>
                <w:szCs w:val="18"/>
              </w:rPr>
              <w:t xml:space="preserve">style of </w:t>
            </w:r>
            <w:r>
              <w:rPr>
                <w:rFonts w:ascii="Arial" w:hAnsi="Arial" w:cs="Arial"/>
                <w:b/>
                <w:sz w:val="18"/>
                <w:szCs w:val="18"/>
              </w:rPr>
              <w:t>mentorship you will provide</w:t>
            </w:r>
            <w:r w:rsidR="005801E9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44EE1">
              <w:br/>
            </w:r>
            <w:r w:rsidR="002A26B6" w:rsidRPr="00844EE1">
              <w:rPr>
                <w:rFonts w:ascii="Arial" w:hAnsi="Arial" w:cs="Arial"/>
                <w:i/>
                <w:sz w:val="18"/>
                <w:szCs w:val="18"/>
              </w:rPr>
              <w:t>If m</w:t>
            </w:r>
            <w:r w:rsidR="00997F30" w:rsidRPr="00844EE1">
              <w:rPr>
                <w:rFonts w:ascii="Arial" w:hAnsi="Arial" w:cs="Arial"/>
                <w:i/>
                <w:sz w:val="18"/>
                <w:szCs w:val="18"/>
              </w:rPr>
              <w:t xml:space="preserve">entorship will be split between </w:t>
            </w:r>
            <w:r w:rsidR="00AA06D3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="00997F30" w:rsidRPr="00844EE1">
              <w:rPr>
                <w:rFonts w:ascii="Arial" w:hAnsi="Arial" w:cs="Arial"/>
                <w:i/>
                <w:sz w:val="18"/>
                <w:szCs w:val="18"/>
              </w:rPr>
              <w:t xml:space="preserve">embers, </w:t>
            </w:r>
            <w:r w:rsidRPr="00844EE1">
              <w:rPr>
                <w:rFonts w:ascii="Arial" w:hAnsi="Arial" w:cs="Arial"/>
                <w:i/>
                <w:sz w:val="18"/>
                <w:szCs w:val="18"/>
              </w:rPr>
              <w:t>by seasons</w:t>
            </w:r>
            <w:r w:rsidR="00BE3F6B">
              <w:rPr>
                <w:rFonts w:ascii="Arial" w:hAnsi="Arial" w:cs="Arial"/>
                <w:i/>
                <w:sz w:val="18"/>
                <w:szCs w:val="18"/>
              </w:rPr>
              <w:t>,</w:t>
            </w:r>
            <w:r w:rsidRPr="00844EE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997F30" w:rsidRPr="00844EE1">
              <w:rPr>
                <w:rFonts w:ascii="Arial" w:hAnsi="Arial" w:cs="Arial"/>
                <w:i/>
                <w:sz w:val="18"/>
                <w:szCs w:val="18"/>
              </w:rPr>
              <w:t>or by task</w:t>
            </w:r>
            <w:r w:rsidR="002A26B6" w:rsidRPr="00844EE1">
              <w:rPr>
                <w:rFonts w:ascii="Arial" w:hAnsi="Arial" w:cs="Arial"/>
                <w:i/>
                <w:sz w:val="18"/>
                <w:szCs w:val="18"/>
              </w:rPr>
              <w:t>,</w:t>
            </w:r>
            <w:r w:rsidR="00997F30" w:rsidRPr="00844EE1">
              <w:rPr>
                <w:rFonts w:ascii="Arial" w:hAnsi="Arial" w:cs="Arial"/>
                <w:i/>
                <w:sz w:val="18"/>
                <w:szCs w:val="18"/>
              </w:rPr>
              <w:t xml:space="preserve"> please </w:t>
            </w:r>
            <w:r w:rsidRPr="00844EE1">
              <w:rPr>
                <w:rFonts w:ascii="Arial" w:hAnsi="Arial" w:cs="Arial"/>
                <w:i/>
                <w:sz w:val="18"/>
                <w:szCs w:val="18"/>
              </w:rPr>
              <w:t>describe</w:t>
            </w:r>
            <w:r w:rsidR="002A26B6" w:rsidRPr="00844EE1">
              <w:rPr>
                <w:rFonts w:ascii="Arial" w:hAnsi="Arial" w:cs="Arial"/>
                <w:i/>
                <w:sz w:val="18"/>
                <w:szCs w:val="18"/>
              </w:rPr>
              <w:t xml:space="preserve"> in space</w:t>
            </w:r>
            <w:r w:rsidR="00844EE1" w:rsidRPr="00844EE1">
              <w:rPr>
                <w:rFonts w:ascii="Arial" w:hAnsi="Arial" w:cs="Arial"/>
                <w:i/>
                <w:sz w:val="18"/>
                <w:szCs w:val="18"/>
              </w:rPr>
              <w:t xml:space="preserve"> below</w:t>
            </w:r>
            <w:r w:rsidR="00997F30">
              <w:t xml:space="preserve">. </w:t>
            </w:r>
            <w:r w:rsidR="00844EE1" w:rsidRPr="00844EE1">
              <w:rPr>
                <w:rFonts w:ascii="Arial" w:hAnsi="Arial" w:cs="Arial"/>
                <w:i/>
                <w:sz w:val="18"/>
                <w:szCs w:val="18"/>
              </w:rPr>
              <w:t>Your response</w:t>
            </w:r>
            <w:r w:rsidRPr="00844EE1">
              <w:rPr>
                <w:rFonts w:ascii="Arial" w:hAnsi="Arial" w:cs="Arial"/>
                <w:i/>
                <w:sz w:val="18"/>
                <w:szCs w:val="18"/>
              </w:rPr>
              <w:t xml:space="preserve"> may be shared with WSP </w:t>
            </w:r>
            <w:r w:rsidR="00AA06D3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Pr="00844EE1">
              <w:rPr>
                <w:rFonts w:ascii="Arial" w:hAnsi="Arial" w:cs="Arial"/>
                <w:i/>
                <w:sz w:val="18"/>
                <w:szCs w:val="18"/>
              </w:rPr>
              <w:t>ember Applicants</w:t>
            </w:r>
            <w:r w:rsidR="00997F30" w:rsidRPr="00844EE1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14:paraId="0E9CF82F" w14:textId="77777777" w:rsidR="00217857" w:rsidRPr="00604E77" w:rsidRDefault="00217857" w:rsidP="00217857">
            <w:pPr>
              <w:ind w:left="0"/>
              <w:rPr>
                <w:rFonts w:ascii="Arial" w:hAnsi="Arial" w:cs="Arial"/>
                <w:sz w:val="10"/>
                <w:szCs w:val="10"/>
              </w:rPr>
            </w:pPr>
          </w:p>
          <w:sdt>
            <w:sdtPr>
              <w:rPr>
                <w:rFonts w:ascii="Arial" w:hAnsi="Arial" w:cs="Arial"/>
                <w:color w:val="767171" w:themeColor="background2" w:themeShade="80"/>
                <w:sz w:val="18"/>
                <w:lang w:eastAsia="en-US"/>
              </w:rPr>
              <w:alias w:val="200 word limit"/>
              <w:tag w:val="200 word limit"/>
              <w:id w:val="1762726431"/>
              <w:placeholder>
                <w:docPart w:val="06A847A6C5CA44D9ACFD82E30DBF80BA"/>
              </w:placeholder>
              <w:text/>
            </w:sdtPr>
            <w:sdtEndPr/>
            <w:sdtContent>
              <w:p w14:paraId="7D9E40BF" w14:textId="483929D0" w:rsidR="00217857" w:rsidRPr="00217857" w:rsidRDefault="00997F30" w:rsidP="00217857">
                <w:pPr>
                  <w:pStyle w:val="ListParagraph"/>
                  <w:ind w:left="432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767171" w:themeColor="background2" w:themeShade="80"/>
                    <w:sz w:val="18"/>
                    <w:lang w:eastAsia="en-US"/>
                  </w:rPr>
                  <w:t>Click here t</w:t>
                </w:r>
                <w:r w:rsidR="00217857" w:rsidRPr="00997F30">
                  <w:rPr>
                    <w:rFonts w:ascii="Arial" w:hAnsi="Arial" w:cs="Arial"/>
                    <w:color w:val="767171" w:themeColor="background2" w:themeShade="80"/>
                    <w:sz w:val="18"/>
                    <w:lang w:eastAsia="en-US"/>
                  </w:rPr>
                  <w:t>o enter text.</w:t>
                </w:r>
              </w:p>
            </w:sdtContent>
          </w:sdt>
        </w:tc>
      </w:tr>
      <w:tr w:rsidR="00217857" w:rsidRPr="00604E77" w14:paraId="4F8D8402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6480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001A0669" w14:textId="5847048B" w:rsidR="00217857" w:rsidRPr="00604E77" w:rsidRDefault="00217857" w:rsidP="067D7AD4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Write a </w:t>
            </w:r>
            <w:r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>brief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22AB3">
              <w:rPr>
                <w:rFonts w:ascii="Arial" w:hAnsi="Arial" w:cs="Arial"/>
                <w:b/>
                <w:sz w:val="18"/>
                <w:szCs w:val="18"/>
              </w:rPr>
              <w:t>and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04E77">
              <w:rPr>
                <w:rFonts w:ascii="Arial" w:hAnsi="Arial" w:cs="Arial"/>
                <w:b/>
                <w:sz w:val="18"/>
                <w:szCs w:val="18"/>
                <w:u w:val="single"/>
              </w:rPr>
              <w:t>thorough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 description of what </w:t>
            </w:r>
            <w:r w:rsidR="00AA06D3">
              <w:rPr>
                <w:rFonts w:ascii="Arial" w:hAnsi="Arial" w:cs="Arial"/>
                <w:b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>embers will do at your Placement Site.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775B63D6" w:rsidRPr="067D7A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WSP’s primary performance measure is to treat and improve salmonid habitat, </w:t>
            </w:r>
            <w:r w:rsidR="775B63D6" w:rsidRPr="00F22AB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please address if/how Corpsmembers at your site will participate in hands-on restoration projects.</w:t>
            </w:r>
          </w:p>
          <w:p w14:paraId="261D8D9E" w14:textId="244C4232" w:rsidR="00CE5EAC" w:rsidRDefault="00844EE1" w:rsidP="067D7AD4">
            <w:pPr>
              <w:pStyle w:val="ListParagraph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Your response may</w:t>
            </w:r>
            <w:r w:rsidRPr="00604E77">
              <w:rPr>
                <w:rFonts w:ascii="Arial" w:hAnsi="Arial" w:cs="Arial"/>
                <w:i/>
                <w:sz w:val="18"/>
                <w:szCs w:val="18"/>
              </w:rPr>
              <w:t xml:space="preserve"> be </w:t>
            </w:r>
            <w:r>
              <w:rPr>
                <w:rFonts w:ascii="Arial" w:hAnsi="Arial" w:cs="Arial"/>
                <w:i/>
                <w:sz w:val="18"/>
                <w:szCs w:val="18"/>
              </w:rPr>
              <w:t>provided to</w:t>
            </w:r>
            <w:r w:rsidRPr="00604E77">
              <w:rPr>
                <w:rFonts w:ascii="Arial" w:hAnsi="Arial" w:cs="Arial"/>
                <w:i/>
                <w:sz w:val="18"/>
                <w:szCs w:val="18"/>
              </w:rPr>
              <w:t xml:space="preserve"> WSP </w:t>
            </w:r>
            <w:r w:rsidR="00AA06D3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i/>
                <w:sz w:val="18"/>
                <w:szCs w:val="18"/>
              </w:rPr>
              <w:t>ember Applicants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  <w:r w:rsidR="00CE5EA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217857" w:rsidRPr="00CE5EAC">
              <w:rPr>
                <w:rFonts w:ascii="Arial" w:hAnsi="Arial" w:cs="Arial"/>
                <w:i/>
                <w:sz w:val="18"/>
                <w:szCs w:val="18"/>
              </w:rPr>
              <w:t xml:space="preserve">Include Watershed Recovery and Protection work, as well as Site-specific education, outreach, volunteer recruitment and management, and </w:t>
            </w:r>
            <w:r w:rsidR="00AA06D3">
              <w:rPr>
                <w:rFonts w:ascii="Arial" w:hAnsi="Arial" w:cs="Arial"/>
                <w:i/>
                <w:sz w:val="18"/>
                <w:szCs w:val="18"/>
              </w:rPr>
              <w:t>Cor</w:t>
            </w:r>
            <w:r w:rsidR="00350A80">
              <w:rPr>
                <w:rFonts w:ascii="Arial" w:hAnsi="Arial" w:cs="Arial"/>
                <w:i/>
                <w:sz w:val="18"/>
                <w:szCs w:val="18"/>
              </w:rPr>
              <w:t>ps</w:t>
            </w:r>
            <w:r w:rsidR="00AA06D3">
              <w:rPr>
                <w:rFonts w:ascii="Arial" w:hAnsi="Arial" w:cs="Arial"/>
                <w:i/>
                <w:sz w:val="18"/>
                <w:szCs w:val="18"/>
              </w:rPr>
              <w:t>m</w:t>
            </w:r>
            <w:r w:rsidR="00217857" w:rsidRPr="00CE5EAC">
              <w:rPr>
                <w:rFonts w:ascii="Arial" w:hAnsi="Arial" w:cs="Arial"/>
                <w:i/>
                <w:sz w:val="18"/>
                <w:szCs w:val="18"/>
              </w:rPr>
              <w:t xml:space="preserve">ember training opportunities, as appropriate. </w:t>
            </w:r>
          </w:p>
          <w:p w14:paraId="01749F33" w14:textId="7FAC6E2F" w:rsidR="00217857" w:rsidRPr="00CE5EAC" w:rsidRDefault="00217857" w:rsidP="067D7AD4">
            <w:pPr>
              <w:pStyle w:val="ListParagraph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CE5EAC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Do </w:t>
            </w:r>
            <w:r w:rsidRPr="00CE5EAC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>not</w:t>
            </w:r>
            <w:r w:rsidRPr="00CE5EAC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 list WSP activities </w:t>
            </w:r>
            <w:r w:rsidR="00E6113E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or trainings </w:t>
            </w:r>
            <w:r w:rsidRPr="00CE5EAC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such as teaching </w:t>
            </w:r>
            <w:proofErr w:type="gramStart"/>
            <w:r w:rsidRPr="00CE5EAC">
              <w:rPr>
                <w:rFonts w:ascii="Arial" w:hAnsi="Arial" w:cs="Arial"/>
                <w:i/>
                <w:sz w:val="18"/>
                <w:szCs w:val="18"/>
                <w:u w:val="single"/>
              </w:rPr>
              <w:t>WOW!,</w:t>
            </w:r>
            <w:proofErr w:type="gramEnd"/>
            <w:r w:rsidRPr="00CE5EAC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 organizing a WA</w:t>
            </w:r>
            <w:r w:rsidR="00AA06D3">
              <w:rPr>
                <w:rFonts w:ascii="Arial" w:hAnsi="Arial" w:cs="Arial"/>
                <w:i/>
                <w:sz w:val="18"/>
                <w:szCs w:val="18"/>
                <w:u w:val="single"/>
              </w:rPr>
              <w:t>VE</w:t>
            </w:r>
            <w:r w:rsidRPr="00CE5EAC">
              <w:rPr>
                <w:rFonts w:ascii="Arial" w:hAnsi="Arial" w:cs="Arial"/>
                <w:i/>
                <w:sz w:val="18"/>
                <w:szCs w:val="18"/>
                <w:u w:val="single"/>
              </w:rPr>
              <w:t>, and WSP-specific trainings.</w:t>
            </w:r>
          </w:p>
          <w:p w14:paraId="720C0BB7" w14:textId="77777777" w:rsidR="00217857" w:rsidRPr="00604E77" w:rsidRDefault="00217857" w:rsidP="00217857">
            <w:pPr>
              <w:ind w:left="0"/>
              <w:rPr>
                <w:rFonts w:ascii="Arial" w:hAnsi="Arial" w:cs="Arial"/>
                <w:sz w:val="10"/>
                <w:szCs w:val="10"/>
              </w:rPr>
            </w:pPr>
          </w:p>
          <w:sdt>
            <w:sdtPr>
              <w:rPr>
                <w:rFonts w:ascii="Arial" w:hAnsi="Arial" w:cs="Arial"/>
                <w:color w:val="767171" w:themeColor="background2" w:themeShade="80"/>
                <w:sz w:val="20"/>
                <w:lang w:eastAsia="en-US"/>
              </w:rPr>
              <w:alias w:val="400 word limit"/>
              <w:tag w:val="400 word limit"/>
              <w:id w:val="-1237238364"/>
              <w:placeholder>
                <w:docPart w:val="5D59B27C27E54E828A1B72DDB425165F"/>
              </w:placeholder>
              <w:showingPlcHdr/>
              <w:text/>
            </w:sdtPr>
            <w:sdtEndPr/>
            <w:sdtContent>
              <w:p w14:paraId="532A6FCA" w14:textId="58014263" w:rsidR="00217857" w:rsidRPr="00604E77" w:rsidRDefault="00217857" w:rsidP="00217857">
                <w:pPr>
                  <w:pStyle w:val="ListParagraph"/>
                  <w:ind w:left="432"/>
                  <w:rPr>
                    <w:rFonts w:ascii="Arial" w:hAnsi="Arial" w:cs="Arial"/>
                    <w:sz w:val="18"/>
                    <w:szCs w:val="18"/>
                  </w:rPr>
                </w:pPr>
                <w:r w:rsidRPr="00604E77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text.</w:t>
                </w:r>
              </w:p>
            </w:sdtContent>
          </w:sdt>
          <w:p w14:paraId="1E0F84CE" w14:textId="77777777" w:rsidR="00217857" w:rsidRPr="00604E77" w:rsidRDefault="00217857" w:rsidP="00217857">
            <w:pPr>
              <w:rPr>
                <w:rFonts w:ascii="Arial" w:hAnsi="Arial" w:cs="Arial"/>
              </w:rPr>
            </w:pPr>
          </w:p>
          <w:p w14:paraId="214AD9AD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7857" w:rsidRPr="00604E77" w14:paraId="3F43ED4F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5328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22FF1B60" w14:textId="4F48B5EF" w:rsidR="00217857" w:rsidRPr="00604E77" w:rsidRDefault="00217857" w:rsidP="067D7AD4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State the reasons your organization and community </w:t>
            </w:r>
            <w:r w:rsidRPr="00CE5EAC">
              <w:rPr>
                <w:rFonts w:ascii="Arial" w:hAnsi="Arial" w:cs="Arial"/>
                <w:b/>
                <w:sz w:val="18"/>
                <w:szCs w:val="18"/>
                <w:u w:val="single"/>
              </w:rPr>
              <w:t>need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 WSP </w:t>
            </w:r>
            <w:r w:rsidR="00E6113E">
              <w:rPr>
                <w:rFonts w:ascii="Arial" w:hAnsi="Arial" w:cs="Arial"/>
                <w:b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embers. </w:t>
            </w:r>
          </w:p>
          <w:p w14:paraId="2FC9F9A8" w14:textId="2FE0F7EA" w:rsidR="00217857" w:rsidRPr="00604E77" w:rsidRDefault="00217857" w:rsidP="067D7AD4">
            <w:pPr>
              <w:pStyle w:val="ListParagraph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604E77">
              <w:rPr>
                <w:rFonts w:ascii="Arial" w:hAnsi="Arial" w:cs="Arial"/>
                <w:i/>
                <w:sz w:val="18"/>
                <w:szCs w:val="18"/>
              </w:rPr>
              <w:t xml:space="preserve">Include a justification for the number of </w:t>
            </w:r>
            <w:r w:rsidR="00E6113E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i/>
                <w:sz w:val="18"/>
                <w:szCs w:val="18"/>
              </w:rPr>
              <w:t xml:space="preserve">embers you are requesting and explain any flexibility you have in the number of </w:t>
            </w:r>
            <w:r w:rsidR="00E6113E">
              <w:rPr>
                <w:rFonts w:ascii="Arial" w:hAnsi="Arial" w:cs="Arial"/>
                <w:i/>
                <w:sz w:val="18"/>
                <w:szCs w:val="18"/>
              </w:rPr>
              <w:t>Cor</w:t>
            </w:r>
            <w:r w:rsidR="00443F1F">
              <w:rPr>
                <w:rFonts w:ascii="Arial" w:hAnsi="Arial" w:cs="Arial"/>
                <w:i/>
                <w:sz w:val="18"/>
                <w:szCs w:val="18"/>
              </w:rPr>
              <w:t>ps</w:t>
            </w:r>
            <w:r w:rsidR="00E6113E">
              <w:rPr>
                <w:rFonts w:ascii="Arial" w:hAnsi="Arial" w:cs="Arial"/>
                <w:i/>
                <w:sz w:val="18"/>
                <w:szCs w:val="18"/>
              </w:rPr>
              <w:t>m</w:t>
            </w:r>
            <w:r w:rsidRPr="00604E77">
              <w:rPr>
                <w:rFonts w:ascii="Arial" w:hAnsi="Arial" w:cs="Arial"/>
                <w:i/>
                <w:sz w:val="18"/>
                <w:szCs w:val="18"/>
              </w:rPr>
              <w:t>embers requested.</w:t>
            </w:r>
          </w:p>
          <w:p w14:paraId="727B7C51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b/>
                <w:sz w:val="18"/>
                <w:szCs w:val="18"/>
              </w:rPr>
            </w:pPr>
          </w:p>
          <w:sdt>
            <w:sdtPr>
              <w:rPr>
                <w:rStyle w:val="ATHISONE"/>
                <w:rFonts w:ascii="Arial" w:hAnsi="Arial" w:cs="Arial"/>
                <w:lang w:eastAsia="en-US"/>
              </w:rPr>
              <w:alias w:val="350 word limit"/>
              <w:tag w:val="500 word limit"/>
              <w:id w:val="-1251430271"/>
              <w:placeholder>
                <w:docPart w:val="AD9CC29739FA4239A4F5334F2EDB059C"/>
              </w:placeholder>
              <w:showingPlcHdr/>
              <w:text/>
            </w:sdtPr>
            <w:sdtEndPr>
              <w:rPr>
                <w:rStyle w:val="ATHISONE"/>
              </w:rPr>
            </w:sdtEndPr>
            <w:sdtContent>
              <w:p w14:paraId="065D2AE9" w14:textId="77777777" w:rsidR="00217857" w:rsidRPr="00604E77" w:rsidRDefault="00217857" w:rsidP="00217857">
                <w:pPr>
                  <w:pStyle w:val="ListParagraph"/>
                  <w:ind w:left="432"/>
                  <w:rPr>
                    <w:rFonts w:ascii="Arial" w:hAnsi="Arial" w:cs="Arial"/>
                    <w:sz w:val="18"/>
                    <w:szCs w:val="18"/>
                  </w:rPr>
                </w:pPr>
                <w:r w:rsidRPr="00604E77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217857" w:rsidRPr="00604E77" w14:paraId="1FDED1F4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5760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2BF3C02C" w14:textId="75C45ADC" w:rsidR="00217857" w:rsidRDefault="00217857" w:rsidP="067D7AD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What makes your Placement Site unique and distinguishes the </w:t>
            </w:r>
            <w:r w:rsidR="00443F1F">
              <w:rPr>
                <w:rFonts w:ascii="Arial" w:hAnsi="Arial" w:cs="Arial"/>
                <w:b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ember experience from other </w:t>
            </w:r>
            <w:r w:rsidR="00844EE1">
              <w:rPr>
                <w:rFonts w:ascii="Arial" w:hAnsi="Arial" w:cs="Arial"/>
                <w:b/>
                <w:sz w:val="18"/>
                <w:szCs w:val="18"/>
              </w:rPr>
              <w:t>organizations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  <w:p w14:paraId="65CD8115" w14:textId="29B0EC5E" w:rsidR="00BD7BE8" w:rsidRPr="00844EE1" w:rsidRDefault="00844EE1" w:rsidP="067D7AD4">
            <w:pPr>
              <w:pStyle w:val="ListParagraph"/>
              <w:ind w:left="72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Your response may</w:t>
            </w:r>
            <w:r w:rsidRPr="00604E77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CE5EAC">
              <w:rPr>
                <w:rFonts w:ascii="Arial" w:hAnsi="Arial" w:cs="Arial"/>
                <w:i/>
                <w:sz w:val="18"/>
                <w:szCs w:val="18"/>
              </w:rPr>
              <w:t xml:space="preserve">be </w:t>
            </w:r>
            <w:r>
              <w:rPr>
                <w:rFonts w:ascii="Arial" w:hAnsi="Arial" w:cs="Arial"/>
                <w:i/>
                <w:sz w:val="18"/>
                <w:szCs w:val="18"/>
              </w:rPr>
              <w:t>provided to</w:t>
            </w:r>
            <w:r w:rsidRPr="00604E77">
              <w:rPr>
                <w:rFonts w:ascii="Arial" w:hAnsi="Arial" w:cs="Arial"/>
                <w:i/>
                <w:sz w:val="18"/>
                <w:szCs w:val="18"/>
              </w:rPr>
              <w:t xml:space="preserve"> WSP </w:t>
            </w:r>
            <w:r w:rsidR="00443F1F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i/>
                <w:sz w:val="18"/>
                <w:szCs w:val="18"/>
              </w:rPr>
              <w:t>ember Applicants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  <w:r w:rsidR="00BD7BE8">
              <w:rPr>
                <w:rFonts w:ascii="Arial" w:hAnsi="Arial" w:cs="Arial"/>
                <w:i/>
                <w:sz w:val="18"/>
                <w:szCs w:val="18"/>
              </w:rPr>
              <w:t xml:space="preserve"> If your site is made up of several organizations and </w:t>
            </w:r>
            <w:r w:rsidR="00443F1F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="00BD7BE8">
              <w:rPr>
                <w:rFonts w:ascii="Arial" w:hAnsi="Arial" w:cs="Arial"/>
                <w:i/>
                <w:sz w:val="18"/>
                <w:szCs w:val="18"/>
              </w:rPr>
              <w:t xml:space="preserve">embers will serve in different locations under varied Mentors, describe the partnership, what </w:t>
            </w:r>
            <w:r w:rsidR="00443F1F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="00BD7BE8">
              <w:rPr>
                <w:rFonts w:ascii="Arial" w:hAnsi="Arial" w:cs="Arial"/>
                <w:i/>
                <w:sz w:val="18"/>
                <w:szCs w:val="18"/>
              </w:rPr>
              <w:t>embers will do with each organization</w:t>
            </w:r>
            <w:r w:rsidR="002D2220">
              <w:rPr>
                <w:rFonts w:ascii="Arial" w:hAnsi="Arial" w:cs="Arial"/>
                <w:i/>
                <w:sz w:val="18"/>
                <w:szCs w:val="18"/>
              </w:rPr>
              <w:t>,</w:t>
            </w:r>
            <w:r w:rsidR="00BD7BE8">
              <w:rPr>
                <w:rFonts w:ascii="Arial" w:hAnsi="Arial" w:cs="Arial"/>
                <w:i/>
                <w:sz w:val="18"/>
                <w:szCs w:val="18"/>
              </w:rPr>
              <w:t xml:space="preserve"> and the percentage of time </w:t>
            </w:r>
            <w:r w:rsidR="00443F1F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="00BD7BE8">
              <w:rPr>
                <w:rFonts w:ascii="Arial" w:hAnsi="Arial" w:cs="Arial"/>
                <w:i/>
                <w:sz w:val="18"/>
                <w:szCs w:val="18"/>
              </w:rPr>
              <w:t>embers will work with each organization</w:t>
            </w:r>
            <w:r w:rsidR="00E9389E">
              <w:rPr>
                <w:rFonts w:ascii="Arial" w:hAnsi="Arial" w:cs="Arial"/>
                <w:i/>
                <w:sz w:val="18"/>
                <w:szCs w:val="18"/>
              </w:rPr>
              <w:t>.</w:t>
            </w:r>
            <w:r w:rsidR="00BD7BE8">
              <w:rPr>
                <w:rFonts w:ascii="Arial" w:hAnsi="Arial" w:cs="Arial"/>
                <w:i/>
                <w:sz w:val="18"/>
                <w:szCs w:val="18"/>
              </w:rPr>
              <w:t xml:space="preserve"> Please note, WSP may request to contract with each organization. </w:t>
            </w:r>
            <w:r w:rsidR="00590A6A">
              <w:rPr>
                <w:rFonts w:ascii="Arial" w:hAnsi="Arial" w:cs="Arial"/>
                <w:i/>
                <w:sz w:val="18"/>
                <w:szCs w:val="18"/>
              </w:rPr>
              <w:t xml:space="preserve">Be as specific as possible. </w:t>
            </w:r>
          </w:p>
          <w:p w14:paraId="28BA1562" w14:textId="51808518" w:rsidR="00844EE1" w:rsidRPr="00844EE1" w:rsidRDefault="00844EE1" w:rsidP="00844EE1">
            <w:pPr>
              <w:pStyle w:val="ListParagraph"/>
              <w:ind w:left="432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12034F8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b/>
                <w:sz w:val="18"/>
                <w:szCs w:val="18"/>
              </w:rPr>
            </w:pPr>
          </w:p>
          <w:sdt>
            <w:sdtPr>
              <w:rPr>
                <w:rStyle w:val="ATHISONE"/>
                <w:rFonts w:ascii="Arial" w:hAnsi="Arial" w:cs="Arial"/>
              </w:rPr>
              <w:alias w:val="350 word limit"/>
              <w:tag w:val="500 word limit"/>
              <w:id w:val="853384823"/>
              <w:placeholder>
                <w:docPart w:val="30B9E6781D3F4B13AEB58CD66CCA7C95"/>
              </w:placeholder>
              <w:showingPlcHdr/>
              <w:text/>
            </w:sdtPr>
            <w:sdtEndPr>
              <w:rPr>
                <w:rStyle w:val="DefaultParagraphFont"/>
                <w:color w:val="auto"/>
                <w:sz w:val="18"/>
                <w:szCs w:val="18"/>
              </w:rPr>
            </w:sdtEndPr>
            <w:sdtContent>
              <w:p w14:paraId="0B9CF7E5" w14:textId="77777777" w:rsidR="00217857" w:rsidRPr="00604E77" w:rsidRDefault="00217857" w:rsidP="00217857">
                <w:pPr>
                  <w:pStyle w:val="ListParagraph"/>
                  <w:ind w:left="432"/>
                  <w:rPr>
                    <w:rFonts w:ascii="Arial" w:hAnsi="Arial" w:cs="Arial"/>
                    <w:sz w:val="18"/>
                    <w:szCs w:val="18"/>
                  </w:rPr>
                </w:pPr>
                <w:r w:rsidRPr="00604E77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217857" w:rsidRPr="00604E77" w14:paraId="59590E09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2160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6BECD5A1" w14:textId="68B2DC70" w:rsidR="00217857" w:rsidRPr="00604E77" w:rsidRDefault="00217857" w:rsidP="067D7AD4">
            <w:pPr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Fill out the following chart with the percentage of time </w:t>
            </w:r>
            <w:r w:rsidR="00590A6A">
              <w:rPr>
                <w:rFonts w:ascii="Arial" w:hAnsi="Arial" w:cs="Arial"/>
                <w:b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>embers will spend working 8, 10, and 10+ hour days.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CCEC16E" w14:textId="39C69BC9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i/>
                <w:sz w:val="18"/>
                <w:szCs w:val="18"/>
              </w:rPr>
            </w:pPr>
            <w:r w:rsidRPr="00604E77">
              <w:rPr>
                <w:rFonts w:ascii="Arial" w:hAnsi="Arial" w:cs="Arial"/>
                <w:i/>
                <w:sz w:val="18"/>
                <w:szCs w:val="18"/>
              </w:rPr>
              <w:t>This should be an average for the year, and the chart must total 100%.</w:t>
            </w:r>
          </w:p>
          <w:p w14:paraId="7AD79DA2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sz w:val="6"/>
                <w:szCs w:val="6"/>
              </w:rPr>
            </w:pPr>
          </w:p>
          <w:tbl>
            <w:tblPr>
              <w:tblW w:w="7317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top w:w="72" w:type="dxa"/>
                <w:left w:w="115" w:type="dxa"/>
                <w:bottom w:w="7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16"/>
              <w:gridCol w:w="2790"/>
              <w:gridCol w:w="2311"/>
            </w:tblGrid>
            <w:tr w:rsidR="00217857" w:rsidRPr="00604E77" w14:paraId="466AEE6B" w14:textId="77777777" w:rsidTr="00F616A0">
              <w:trPr>
                <w:trHeight w:val="20"/>
                <w:jc w:val="center"/>
              </w:trPr>
              <w:tc>
                <w:tcPr>
                  <w:tcW w:w="7317" w:type="dxa"/>
                  <w:gridSpan w:val="3"/>
                  <w:tcBorders>
                    <w:right w:val="single" w:sz="4" w:space="0" w:color="auto"/>
                  </w:tcBorders>
                  <w:shd w:val="clear" w:color="auto" w:fill="DEEAF6" w:themeFill="accent1" w:themeFillTint="33"/>
                  <w:vAlign w:val="center"/>
                </w:tcPr>
                <w:p w14:paraId="3CC7573F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Cs w:val="20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Cs w:val="20"/>
                      <w:lang w:val="en-US"/>
                    </w:rPr>
                    <w:t>WORK HOURS</w:t>
                  </w:r>
                </w:p>
              </w:tc>
            </w:tr>
            <w:tr w:rsidR="00217857" w:rsidRPr="00604E77" w14:paraId="2529485B" w14:textId="77777777" w:rsidTr="00F616A0">
              <w:trPr>
                <w:trHeight w:val="20"/>
                <w:jc w:val="center"/>
              </w:trPr>
              <w:tc>
                <w:tcPr>
                  <w:tcW w:w="2216" w:type="dxa"/>
                  <w:shd w:val="clear" w:color="auto" w:fill="D9D9D9"/>
                  <w:vAlign w:val="center"/>
                </w:tcPr>
                <w:p w14:paraId="0F49533E" w14:textId="7074CD8C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8</w:t>
                  </w:r>
                  <w:r w:rsidR="003C588B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-</w:t>
                  </w: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hour days</w:t>
                  </w:r>
                </w:p>
              </w:tc>
              <w:tc>
                <w:tcPr>
                  <w:tcW w:w="2790" w:type="dxa"/>
                  <w:tcBorders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0B0B393C" w14:textId="7AF9A41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10</w:t>
                  </w:r>
                  <w:r w:rsidR="003C588B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-</w:t>
                  </w: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hour days</w:t>
                  </w:r>
                </w:p>
              </w:tc>
              <w:tc>
                <w:tcPr>
                  <w:tcW w:w="2311" w:type="dxa"/>
                  <w:tcBorders>
                    <w:right w:val="single" w:sz="4" w:space="0" w:color="auto"/>
                  </w:tcBorders>
                  <w:shd w:val="clear" w:color="auto" w:fill="D9D9D9"/>
                </w:tcPr>
                <w:p w14:paraId="489F5FC1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10+ hour days</w:t>
                  </w:r>
                </w:p>
              </w:tc>
            </w:tr>
            <w:tr w:rsidR="00217857" w:rsidRPr="00604E77" w14:paraId="56DC4EF3" w14:textId="77777777" w:rsidTr="00E64AA1">
              <w:trPr>
                <w:trHeight w:val="288"/>
                <w:jc w:val="center"/>
              </w:trPr>
              <w:tc>
                <w:tcPr>
                  <w:tcW w:w="2216" w:type="dxa"/>
                  <w:shd w:val="clear" w:color="auto" w:fill="auto"/>
                  <w:vAlign w:val="center"/>
                </w:tcPr>
                <w:p w14:paraId="3BC98B59" w14:textId="77777777" w:rsidR="00217857" w:rsidRPr="00604E77" w:rsidRDefault="001C7394" w:rsidP="00217857">
                  <w:pPr>
                    <w:pStyle w:val="ListParagraph"/>
                    <w:spacing w:before="0" w:after="0"/>
                    <w:ind w:left="0" w:right="0"/>
                    <w:jc w:val="center"/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-1907062567"/>
                      <w:placeholder>
                        <w:docPart w:val="2D30E973D1B2466996416103C1281ADF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279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F3A954" w14:textId="77777777" w:rsidR="00217857" w:rsidRPr="00604E77" w:rsidRDefault="001C7394" w:rsidP="00217857">
                  <w:pPr>
                    <w:pStyle w:val="ListParagraph"/>
                    <w:spacing w:before="0" w:after="0"/>
                    <w:ind w:left="0" w:right="0"/>
                    <w:jc w:val="center"/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-1346396108"/>
                      <w:placeholder>
                        <w:docPart w:val="D5EB661A6E1D41BF9DD688C47435E3D4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%</w:t>
                  </w:r>
                </w:p>
              </w:tc>
              <w:tc>
                <w:tcPr>
                  <w:tcW w:w="2311" w:type="dxa"/>
                  <w:tcBorders>
                    <w:right w:val="single" w:sz="4" w:space="0" w:color="auto"/>
                  </w:tcBorders>
                </w:tcPr>
                <w:p w14:paraId="47B3C6BE" w14:textId="77777777" w:rsidR="00217857" w:rsidRPr="00604E77" w:rsidRDefault="001C7394" w:rsidP="00217857">
                  <w:pPr>
                    <w:pStyle w:val="ListParagraph"/>
                    <w:spacing w:before="0" w:after="0"/>
                    <w:ind w:left="0" w:right="0"/>
                    <w:jc w:val="center"/>
                    <w:rPr>
                      <w:rStyle w:val="ATHISONE"/>
                      <w:rFonts w:ascii="Arial" w:hAnsi="Arial" w:cs="Arial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908262178"/>
                      <w:placeholder>
                        <w:docPart w:val="16B8F81872944A8EBFF7EA93D5B13980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%</w:t>
                  </w:r>
                </w:p>
              </w:tc>
            </w:tr>
          </w:tbl>
          <w:p w14:paraId="5CCD97A4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sz w:val="4"/>
                <w:szCs w:val="4"/>
              </w:rPr>
            </w:pPr>
          </w:p>
          <w:p w14:paraId="563F66D6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17857" w:rsidRPr="00604E77" w14:paraId="0ED40189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3744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487C577F" w14:textId="0BDF40C8" w:rsidR="00217857" w:rsidRPr="00604E77" w:rsidRDefault="00217857" w:rsidP="067D7AD4">
            <w:pPr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Fill out the following chart with the percentage of time </w:t>
            </w:r>
            <w:r w:rsidR="00590A6A">
              <w:rPr>
                <w:rFonts w:ascii="Arial" w:hAnsi="Arial" w:cs="Arial"/>
                <w:b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>embers will spend working on the listed activities.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7653B9A" w14:textId="6975D6EB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i/>
                <w:sz w:val="18"/>
                <w:szCs w:val="18"/>
              </w:rPr>
            </w:pPr>
            <w:r w:rsidRPr="00604E77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Please only account for Site-specific projects – </w:t>
            </w:r>
            <w:r w:rsidRPr="000702E4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>do not</w:t>
            </w:r>
            <w:r w:rsidRPr="00604E77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 count WSP-trainings, </w:t>
            </w:r>
            <w:proofErr w:type="gramStart"/>
            <w:r w:rsidRPr="00604E77">
              <w:rPr>
                <w:rFonts w:ascii="Arial" w:hAnsi="Arial" w:cs="Arial"/>
                <w:i/>
                <w:sz w:val="18"/>
                <w:szCs w:val="18"/>
                <w:u w:val="single"/>
              </w:rPr>
              <w:t>WOW!,</w:t>
            </w:r>
            <w:proofErr w:type="gramEnd"/>
            <w:r w:rsidRPr="00604E77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 or WA</w:t>
            </w:r>
            <w:r w:rsidR="00590A6A">
              <w:rPr>
                <w:rFonts w:ascii="Arial" w:hAnsi="Arial" w:cs="Arial"/>
                <w:i/>
                <w:sz w:val="18"/>
                <w:szCs w:val="18"/>
                <w:u w:val="single"/>
              </w:rPr>
              <w:t>VE</w:t>
            </w:r>
            <w:r w:rsidRPr="00604E77">
              <w:rPr>
                <w:rFonts w:ascii="Arial" w:hAnsi="Arial" w:cs="Arial"/>
                <w:i/>
                <w:sz w:val="18"/>
                <w:szCs w:val="18"/>
                <w:u w:val="single"/>
              </w:rPr>
              <w:t>.</w:t>
            </w:r>
            <w:r w:rsidRPr="00460A0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604E77">
              <w:rPr>
                <w:rFonts w:ascii="Arial" w:hAnsi="Arial" w:cs="Arial"/>
                <w:i/>
                <w:sz w:val="18"/>
                <w:szCs w:val="18"/>
              </w:rPr>
              <w:t>This should be an average for the year, and the chart must total 100%.</w:t>
            </w:r>
          </w:p>
          <w:p w14:paraId="4E170ADD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sz w:val="6"/>
                <w:szCs w:val="6"/>
              </w:rPr>
            </w:pPr>
          </w:p>
          <w:tbl>
            <w:tblPr>
              <w:tblW w:w="10530" w:type="dxa"/>
              <w:tblInd w:w="43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top w:w="43" w:type="dxa"/>
                <w:left w:w="72" w:type="dxa"/>
                <w:bottom w:w="43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1397"/>
              <w:gridCol w:w="1440"/>
              <w:gridCol w:w="1440"/>
              <w:gridCol w:w="1350"/>
              <w:gridCol w:w="1800"/>
              <w:gridCol w:w="1303"/>
            </w:tblGrid>
            <w:tr w:rsidR="00217857" w:rsidRPr="00604E77" w14:paraId="1957C968" w14:textId="77777777" w:rsidTr="00E369AB">
              <w:trPr>
                <w:trHeight w:val="20"/>
              </w:trPr>
              <w:tc>
                <w:tcPr>
                  <w:tcW w:w="10530" w:type="dxa"/>
                  <w:gridSpan w:val="7"/>
                  <w:tcBorders>
                    <w:left w:val="single" w:sz="4" w:space="0" w:color="auto"/>
                  </w:tcBorders>
                  <w:shd w:val="clear" w:color="auto" w:fill="DEEAF6" w:themeFill="accent1" w:themeFillTint="33"/>
                </w:tcPr>
                <w:p w14:paraId="6508B014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Cs w:val="20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Cs w:val="20"/>
                      <w:lang w:val="en-US"/>
                    </w:rPr>
                    <w:t>TYPE OF WORK</w:t>
                  </w:r>
                </w:p>
              </w:tc>
            </w:tr>
            <w:tr w:rsidR="00217857" w:rsidRPr="00604E77" w14:paraId="0383B838" w14:textId="77777777" w:rsidTr="067D7AD4">
              <w:trPr>
                <w:trHeight w:val="1440"/>
              </w:trPr>
              <w:tc>
                <w:tcPr>
                  <w:tcW w:w="1800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7D661F6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 xml:space="preserve">Field Work </w:t>
                  </w: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br/>
                  </w:r>
                  <w:r w:rsidRPr="00604E77"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  <w:t>(e.g.: field surveys, planting, invasive pulls, maintenance, water conservation projects)</w:t>
                  </w:r>
                </w:p>
              </w:tc>
              <w:tc>
                <w:tcPr>
                  <w:tcW w:w="1397" w:type="dxa"/>
                  <w:shd w:val="clear" w:color="auto" w:fill="D9D9D9" w:themeFill="background1" w:themeFillShade="D9"/>
                  <w:vAlign w:val="center"/>
                </w:tcPr>
                <w:p w14:paraId="567909A2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 xml:space="preserve">Office Work </w:t>
                  </w: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br/>
                  </w:r>
                  <w:r w:rsidRPr="00604E77"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  <w:t>(e.g.: lab analysis, data entry, GIS, report writing)</w:t>
                  </w:r>
                </w:p>
              </w:tc>
              <w:tc>
                <w:tcPr>
                  <w:tcW w:w="1440" w:type="dxa"/>
                  <w:shd w:val="clear" w:color="auto" w:fill="D9D9D9" w:themeFill="background1" w:themeFillShade="D9"/>
                  <w:vAlign w:val="center"/>
                </w:tcPr>
                <w:p w14:paraId="7C7381EF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Commuting</w:t>
                  </w:r>
                </w:p>
                <w:p w14:paraId="764CB837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</w:pPr>
                  <w:r w:rsidRPr="00604E77"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  <w:t>(e.g.: travel to field work and project sites)</w:t>
                  </w:r>
                </w:p>
              </w:tc>
              <w:tc>
                <w:tcPr>
                  <w:tcW w:w="1440" w:type="dxa"/>
                  <w:shd w:val="clear" w:color="auto" w:fill="D9D9D9" w:themeFill="background1" w:themeFillShade="D9"/>
                  <w:vAlign w:val="center"/>
                </w:tcPr>
                <w:p w14:paraId="784402B3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Education and Outreach</w:t>
                  </w:r>
                </w:p>
                <w:p w14:paraId="64287C72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</w:pPr>
                  <w:r w:rsidRPr="00604E77"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  <w:t>(e.g.: non-WOW! teaching, tabling, citizen science)</w:t>
                  </w:r>
                </w:p>
              </w:tc>
              <w:tc>
                <w:tcPr>
                  <w:tcW w:w="1350" w:type="dxa"/>
                  <w:shd w:val="clear" w:color="auto" w:fill="D9D9D9" w:themeFill="background1" w:themeFillShade="D9"/>
                  <w:vAlign w:val="center"/>
                </w:tcPr>
                <w:p w14:paraId="003AFF27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Volunteer Recruitment &amp; Management</w:t>
                  </w:r>
                </w:p>
                <w:p w14:paraId="725B378F" w14:textId="397B460B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</w:pPr>
                  <w:r w:rsidRPr="00604E77"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  <w:t>(e.g.: non-WA</w:t>
                  </w:r>
                  <w:r w:rsidR="00590A6A"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  <w:t>VE</w:t>
                  </w:r>
                  <w:r w:rsidRPr="00604E77"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  <w:t xml:space="preserve"> volunteer work)</w:t>
                  </w:r>
                </w:p>
              </w:tc>
              <w:tc>
                <w:tcPr>
                  <w:tcW w:w="1800" w:type="dxa"/>
                  <w:shd w:val="clear" w:color="auto" w:fill="D9D9D9" w:themeFill="background1" w:themeFillShade="D9"/>
                  <w:vAlign w:val="center"/>
                </w:tcPr>
                <w:p w14:paraId="368DA55B" w14:textId="48041A8B" w:rsidR="00217857" w:rsidRPr="00604E77" w:rsidRDefault="0D75B1A5" w:rsidP="067D7AD4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67D7AD4">
                    <w:rPr>
                      <w:rFonts w:cs="Arial"/>
                      <w:b/>
                      <w:bCs/>
                      <w:sz w:val="18"/>
                      <w:szCs w:val="18"/>
                      <w:lang w:val="en-US"/>
                    </w:rPr>
                    <w:t xml:space="preserve">Corpsmember </w:t>
                  </w:r>
                </w:p>
                <w:p w14:paraId="306F523A" w14:textId="3BF72618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>Training</w:t>
                  </w:r>
                </w:p>
                <w:p w14:paraId="39B244E0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</w:pPr>
                  <w:r w:rsidRPr="00604E77"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  <w:t>(e.g.: Site-specific training, conferences, and development opportunities)</w:t>
                  </w:r>
                </w:p>
              </w:tc>
              <w:tc>
                <w:tcPr>
                  <w:tcW w:w="1303" w:type="dxa"/>
                  <w:shd w:val="clear" w:color="auto" w:fill="D9D9D9" w:themeFill="background1" w:themeFillShade="D9"/>
                  <w:vAlign w:val="center"/>
                </w:tcPr>
                <w:p w14:paraId="07091BFF" w14:textId="77777777" w:rsidR="00217857" w:rsidRPr="00604E77" w:rsidRDefault="00217857" w:rsidP="00217857">
                  <w:pPr>
                    <w:pStyle w:val="BodyText2"/>
                    <w:spacing w:after="0" w:line="276" w:lineRule="auto"/>
                    <w:jc w:val="center"/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</w:pP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t xml:space="preserve">Other </w:t>
                  </w:r>
                  <w:r w:rsidRPr="00604E77">
                    <w:rPr>
                      <w:rFonts w:cs="Arial"/>
                      <w:b/>
                      <w:sz w:val="18"/>
                      <w:szCs w:val="18"/>
                      <w:lang w:val="en-US"/>
                    </w:rPr>
                    <w:br/>
                  </w:r>
                  <w:r w:rsidRPr="00604E77">
                    <w:rPr>
                      <w:rFonts w:cs="Arial"/>
                      <w:i/>
                      <w:sz w:val="16"/>
                      <w:szCs w:val="16"/>
                      <w:lang w:val="en-US"/>
                    </w:rPr>
                    <w:t>(e.g.: gear and equipment maintenance)</w:t>
                  </w:r>
                </w:p>
              </w:tc>
            </w:tr>
            <w:tr w:rsidR="00217857" w:rsidRPr="00604E77" w14:paraId="4A3324FF" w14:textId="77777777" w:rsidTr="00E64AA1">
              <w:trPr>
                <w:trHeight w:val="576"/>
              </w:trPr>
              <w:tc>
                <w:tcPr>
                  <w:tcW w:w="1800" w:type="dxa"/>
                  <w:tcBorders>
                    <w:left w:val="single" w:sz="4" w:space="0" w:color="auto"/>
                  </w:tcBorders>
                  <w:vAlign w:val="center"/>
                </w:tcPr>
                <w:p w14:paraId="6F3EE0C2" w14:textId="77777777" w:rsidR="00217857" w:rsidRPr="00604E77" w:rsidRDefault="001C7394" w:rsidP="00217857">
                  <w:pPr>
                    <w:pStyle w:val="ListParagraph"/>
                    <w:ind w:left="0" w:right="0"/>
                    <w:jc w:val="center"/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31776541"/>
                      <w:placeholder>
                        <w:docPart w:val="8A39A920E6554355BAC4A4B71567DB72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%</w:t>
                  </w:r>
                </w:p>
              </w:tc>
              <w:tc>
                <w:tcPr>
                  <w:tcW w:w="1397" w:type="dxa"/>
                  <w:vAlign w:val="center"/>
                </w:tcPr>
                <w:p w14:paraId="5A4156F4" w14:textId="77777777" w:rsidR="00217857" w:rsidRPr="00604E77" w:rsidRDefault="001C7394" w:rsidP="00217857">
                  <w:pPr>
                    <w:pStyle w:val="ListParagraph"/>
                    <w:ind w:left="0" w:right="0"/>
                    <w:jc w:val="center"/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1003006746"/>
                      <w:placeholder>
                        <w:docPart w:val="9D886A16763C4B92981DD8B25ECA0206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%</w:t>
                  </w:r>
                </w:p>
              </w:tc>
              <w:tc>
                <w:tcPr>
                  <w:tcW w:w="1440" w:type="dxa"/>
                  <w:vAlign w:val="center"/>
                </w:tcPr>
                <w:p w14:paraId="17B1BED0" w14:textId="77777777" w:rsidR="00217857" w:rsidRPr="00604E77" w:rsidRDefault="001C7394" w:rsidP="00217857">
                  <w:pPr>
                    <w:pStyle w:val="ListParagraph"/>
                    <w:ind w:left="0" w:right="0"/>
                    <w:jc w:val="center"/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-949927072"/>
                      <w:placeholder>
                        <w:docPart w:val="A78906F9C4C44745A44DEC354D97EA0A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%</w:t>
                  </w:r>
                </w:p>
              </w:tc>
              <w:tc>
                <w:tcPr>
                  <w:tcW w:w="1440" w:type="dxa"/>
                  <w:vAlign w:val="center"/>
                </w:tcPr>
                <w:p w14:paraId="18F1E1D2" w14:textId="77777777" w:rsidR="00217857" w:rsidRPr="00604E77" w:rsidRDefault="001C7394" w:rsidP="00217857">
                  <w:pPr>
                    <w:pStyle w:val="ListParagraph"/>
                    <w:ind w:left="0" w:right="0"/>
                    <w:jc w:val="center"/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1751537709"/>
                      <w:placeholder>
                        <w:docPart w:val="474BB4502A8E448B8332B483D99889FE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%</w:t>
                  </w:r>
                </w:p>
              </w:tc>
              <w:tc>
                <w:tcPr>
                  <w:tcW w:w="1350" w:type="dxa"/>
                  <w:vAlign w:val="center"/>
                </w:tcPr>
                <w:p w14:paraId="1270E7DE" w14:textId="77777777" w:rsidR="00217857" w:rsidRPr="00604E77" w:rsidRDefault="001C7394" w:rsidP="00217857">
                  <w:pPr>
                    <w:pStyle w:val="ListParagraph"/>
                    <w:ind w:left="0" w:right="0"/>
                    <w:jc w:val="center"/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1661036627"/>
                      <w:placeholder>
                        <w:docPart w:val="0E510EB482BD4BD086F404E6FF0AABBA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%</w:t>
                  </w:r>
                </w:p>
              </w:tc>
              <w:tc>
                <w:tcPr>
                  <w:tcW w:w="1800" w:type="dxa"/>
                  <w:vAlign w:val="center"/>
                </w:tcPr>
                <w:p w14:paraId="107BFA6E" w14:textId="77777777" w:rsidR="00217857" w:rsidRPr="00604E77" w:rsidRDefault="001C7394" w:rsidP="00217857">
                  <w:pPr>
                    <w:pStyle w:val="ListParagraph"/>
                    <w:ind w:left="0" w:right="0"/>
                    <w:jc w:val="center"/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-694614978"/>
                      <w:placeholder>
                        <w:docPart w:val="0719A92EAAC541DBA9F8864D978E6E24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%</w:t>
                  </w:r>
                </w:p>
              </w:tc>
              <w:tc>
                <w:tcPr>
                  <w:tcW w:w="1303" w:type="dxa"/>
                  <w:vAlign w:val="center"/>
                </w:tcPr>
                <w:p w14:paraId="7F430C13" w14:textId="77777777" w:rsidR="00217857" w:rsidRPr="00604E77" w:rsidRDefault="001C7394" w:rsidP="00217857">
                  <w:pPr>
                    <w:pStyle w:val="ListParagraph"/>
                    <w:ind w:left="0" w:right="0"/>
                    <w:jc w:val="center"/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sdt>
                    <w:sdtPr>
                      <w:rPr>
                        <w:rStyle w:val="ATHISONE"/>
                        <w:rFonts w:ascii="Arial" w:hAnsi="Arial" w:cs="Arial"/>
                      </w:rPr>
                      <w:alias w:val="Enter percentage here"/>
                      <w:tag w:val="Enter percentage here"/>
                      <w:id w:val="-288276303"/>
                      <w:placeholder>
                        <w:docPart w:val="E9EAE842E607479CBBACB96698FE40F0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color w:val="auto"/>
                        <w:sz w:val="18"/>
                        <w:szCs w:val="18"/>
                      </w:rPr>
                    </w:sdtEndPr>
                    <w:sdtContent>
                      <w:r w:rsidR="00217857"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  <w:r w:rsidR="00217857"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%</w:t>
                  </w:r>
                </w:p>
              </w:tc>
            </w:tr>
          </w:tbl>
          <w:p w14:paraId="271F1A4A" w14:textId="77777777" w:rsidR="00217857" w:rsidRPr="00604E77" w:rsidRDefault="00217857" w:rsidP="00217857">
            <w:pPr>
              <w:rPr>
                <w:rFonts w:ascii="Arial" w:hAnsi="Arial" w:cs="Arial"/>
                <w:sz w:val="4"/>
                <w:szCs w:val="4"/>
              </w:rPr>
            </w:pPr>
          </w:p>
          <w:p w14:paraId="6F403F94" w14:textId="77777777" w:rsidR="00217857" w:rsidRPr="00604E77" w:rsidRDefault="00217857" w:rsidP="00217857">
            <w:pPr>
              <w:ind w:left="0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17857" w:rsidRPr="00604E77" w14:paraId="3C9A2E9F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10944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29F9362C" w14:textId="799DC8C0" w:rsidR="00217857" w:rsidRPr="00604E77" w:rsidRDefault="00217857" w:rsidP="067D7AD4">
            <w:pPr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Indicate on the following </w:t>
            </w:r>
            <w:r w:rsidR="00CE5EAC">
              <w:rPr>
                <w:rFonts w:ascii="Arial" w:hAnsi="Arial" w:cs="Arial"/>
                <w:b/>
                <w:sz w:val="18"/>
                <w:szCs w:val="18"/>
              </w:rPr>
              <w:t>table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how much time </w:t>
            </w:r>
            <w:r w:rsidR="00590A6A">
              <w:rPr>
                <w:rFonts w:ascii="Arial" w:hAnsi="Arial" w:cs="Arial"/>
                <w:b/>
                <w:sz w:val="18"/>
                <w:szCs w:val="18"/>
              </w:rPr>
              <w:t>Corpsm</w:t>
            </w:r>
            <w:r>
              <w:rPr>
                <w:rFonts w:ascii="Arial" w:hAnsi="Arial" w:cs="Arial"/>
                <w:b/>
                <w:sz w:val="18"/>
                <w:szCs w:val="18"/>
              </w:rPr>
              <w:t>embers at your s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ite will spend on the listed activities. 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Account for all activities that </w:t>
            </w:r>
            <w:r w:rsidR="00590A6A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embers do during the year </w:t>
            </w:r>
            <w:r w:rsidRPr="00604FBE">
              <w:rPr>
                <w:rFonts w:ascii="Arial" w:hAnsi="Arial" w:cs="Arial"/>
                <w:i/>
                <w:sz w:val="18"/>
                <w:szCs w:val="18"/>
                <w:u w:val="single"/>
              </w:rPr>
              <w:t>including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 their WSP requirements (teaching the WOW! series, organizing their WA</w:t>
            </w:r>
            <w:r w:rsidR="00590A6A">
              <w:rPr>
                <w:rFonts w:ascii="Arial" w:hAnsi="Arial" w:cs="Arial"/>
                <w:i/>
                <w:sz w:val="18"/>
                <w:szCs w:val="18"/>
              </w:rPr>
              <w:t>VE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>, etc.)</w:t>
            </w:r>
            <w:r w:rsidR="00693D3F">
              <w:rPr>
                <w:rFonts w:ascii="Arial" w:hAnsi="Arial" w:cs="Arial"/>
                <w:i/>
                <w:sz w:val="18"/>
                <w:szCs w:val="18"/>
              </w:rPr>
              <w:t>.</w:t>
            </w:r>
            <w:r w:rsidRPr="00604FBE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For example: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 if your site has </w:t>
            </w:r>
            <w:r w:rsidR="00590A6A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>embers complete the minimum WSP education requirements (teaching the WOW! series in 1 classroom), and your site does not conduct any additional education, you would mark the first activity (teaching students in a classroom setting) as a 2.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ECE91BE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sz w:val="18"/>
                <w:szCs w:val="18"/>
              </w:rPr>
            </w:pPr>
          </w:p>
          <w:p w14:paraId="71A38DAA" w14:textId="0630FD10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b/>
                <w:sz w:val="18"/>
                <w:szCs w:val="18"/>
              </w:rPr>
              <w:t>Please use the following guidelines:</w:t>
            </w:r>
          </w:p>
          <w:p w14:paraId="2A7EB296" w14:textId="0F6AA8CA" w:rsidR="00217857" w:rsidRPr="00604E77" w:rsidRDefault="00217857" w:rsidP="00217857">
            <w:pPr>
              <w:pStyle w:val="ListParagraph"/>
              <w:spacing w:line="276" w:lineRule="auto"/>
              <w:ind w:left="432"/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sz w:val="18"/>
                <w:szCs w:val="18"/>
              </w:rPr>
              <w:t xml:space="preserve">1: Your </w:t>
            </w:r>
            <w:r w:rsidR="00590A6A">
              <w:rPr>
                <w:rFonts w:ascii="Arial" w:hAnsi="Arial" w:cs="Arial"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embers will spend </w:t>
            </w:r>
            <w:r w:rsidRPr="00604FBE">
              <w:rPr>
                <w:rFonts w:ascii="Arial" w:hAnsi="Arial" w:cs="Arial"/>
                <w:sz w:val="18"/>
                <w:szCs w:val="18"/>
                <w:u w:val="single"/>
              </w:rPr>
              <w:t>no time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on this activity during their year (0 hours)</w:t>
            </w:r>
          </w:p>
          <w:p w14:paraId="40A74095" w14:textId="6B04F713" w:rsidR="00217857" w:rsidRPr="00604E77" w:rsidRDefault="00217857" w:rsidP="00217857">
            <w:pPr>
              <w:pStyle w:val="ListParagraph"/>
              <w:spacing w:line="276" w:lineRule="auto"/>
              <w:ind w:left="432"/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sz w:val="18"/>
                <w:szCs w:val="18"/>
              </w:rPr>
              <w:t xml:space="preserve">2: Your </w:t>
            </w:r>
            <w:r w:rsidR="00590A6A">
              <w:rPr>
                <w:rFonts w:ascii="Arial" w:hAnsi="Arial" w:cs="Arial"/>
                <w:sz w:val="18"/>
                <w:szCs w:val="18"/>
              </w:rPr>
              <w:t>Corpsm</w:t>
            </w:r>
            <w:r w:rsidR="00590A6A" w:rsidRPr="00604E77">
              <w:rPr>
                <w:rFonts w:ascii="Arial" w:hAnsi="Arial" w:cs="Arial"/>
                <w:sz w:val="18"/>
                <w:szCs w:val="18"/>
              </w:rPr>
              <w:t>embers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will spend </w:t>
            </w:r>
            <w:r w:rsidRPr="00604FBE">
              <w:rPr>
                <w:rFonts w:ascii="Arial" w:hAnsi="Arial" w:cs="Arial"/>
                <w:sz w:val="18"/>
                <w:szCs w:val="18"/>
                <w:u w:val="single"/>
              </w:rPr>
              <w:t>a small amount of time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on this activity during their year (1 – 50 hours)</w:t>
            </w:r>
          </w:p>
          <w:p w14:paraId="5CAFBC73" w14:textId="3FBD7602" w:rsidR="00217857" w:rsidRPr="00604E77" w:rsidRDefault="00217857" w:rsidP="00217857">
            <w:pPr>
              <w:pStyle w:val="ListParagraph"/>
              <w:spacing w:line="276" w:lineRule="auto"/>
              <w:ind w:left="432"/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sz w:val="18"/>
                <w:szCs w:val="18"/>
              </w:rPr>
              <w:t xml:space="preserve">3: Your </w:t>
            </w:r>
            <w:r w:rsidR="00590A6A">
              <w:rPr>
                <w:rFonts w:ascii="Arial" w:hAnsi="Arial" w:cs="Arial"/>
                <w:sz w:val="18"/>
                <w:szCs w:val="18"/>
              </w:rPr>
              <w:t>Corpsm</w:t>
            </w:r>
            <w:r w:rsidR="00590A6A" w:rsidRPr="00604E77">
              <w:rPr>
                <w:rFonts w:ascii="Arial" w:hAnsi="Arial" w:cs="Arial"/>
                <w:sz w:val="18"/>
                <w:szCs w:val="18"/>
              </w:rPr>
              <w:t>embers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will spend </w:t>
            </w:r>
            <w:r w:rsidRPr="00604FBE">
              <w:rPr>
                <w:rFonts w:ascii="Arial" w:hAnsi="Arial" w:cs="Arial"/>
                <w:sz w:val="18"/>
                <w:szCs w:val="18"/>
                <w:u w:val="single"/>
              </w:rPr>
              <w:t>a moderate amount of time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on this activity during their year (50 – 200 hours)</w:t>
            </w:r>
          </w:p>
          <w:p w14:paraId="3334F380" w14:textId="579B29CA" w:rsidR="00217857" w:rsidRPr="00604E77" w:rsidRDefault="00217857" w:rsidP="00217857">
            <w:pPr>
              <w:pStyle w:val="ListParagraph"/>
              <w:spacing w:line="276" w:lineRule="auto"/>
              <w:ind w:left="432"/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sz w:val="18"/>
                <w:szCs w:val="18"/>
              </w:rPr>
              <w:t xml:space="preserve">4: Your </w:t>
            </w:r>
            <w:r w:rsidR="00590A6A">
              <w:rPr>
                <w:rFonts w:ascii="Arial" w:hAnsi="Arial" w:cs="Arial"/>
                <w:sz w:val="18"/>
                <w:szCs w:val="18"/>
              </w:rPr>
              <w:t>Corpsm</w:t>
            </w:r>
            <w:r w:rsidR="00590A6A" w:rsidRPr="00604E77">
              <w:rPr>
                <w:rFonts w:ascii="Arial" w:hAnsi="Arial" w:cs="Arial"/>
                <w:sz w:val="18"/>
                <w:szCs w:val="18"/>
              </w:rPr>
              <w:t>embers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will spend </w:t>
            </w:r>
            <w:r w:rsidRPr="00604FBE">
              <w:rPr>
                <w:rFonts w:ascii="Arial" w:hAnsi="Arial" w:cs="Arial"/>
                <w:sz w:val="18"/>
                <w:szCs w:val="18"/>
                <w:u w:val="single"/>
              </w:rPr>
              <w:t>a large amount of time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on this activity during their year (200 – 500 hours)</w:t>
            </w:r>
          </w:p>
          <w:p w14:paraId="2221009B" w14:textId="4C77BBA1" w:rsidR="00217857" w:rsidRPr="00604E77" w:rsidRDefault="00217857" w:rsidP="00217857">
            <w:pPr>
              <w:pStyle w:val="ListParagraph"/>
              <w:spacing w:line="276" w:lineRule="auto"/>
              <w:ind w:left="432"/>
              <w:rPr>
                <w:rFonts w:ascii="Arial" w:hAnsi="Arial" w:cs="Arial"/>
                <w:sz w:val="18"/>
                <w:szCs w:val="18"/>
              </w:rPr>
            </w:pPr>
            <w:r w:rsidRPr="00604E77">
              <w:rPr>
                <w:rFonts w:ascii="Arial" w:hAnsi="Arial" w:cs="Arial"/>
                <w:sz w:val="18"/>
                <w:szCs w:val="18"/>
              </w:rPr>
              <w:t xml:space="preserve">5: Your </w:t>
            </w:r>
            <w:r w:rsidR="00590A6A">
              <w:rPr>
                <w:rFonts w:ascii="Arial" w:hAnsi="Arial" w:cs="Arial"/>
                <w:sz w:val="18"/>
                <w:szCs w:val="18"/>
              </w:rPr>
              <w:t>Corpsm</w:t>
            </w:r>
            <w:r w:rsidR="00590A6A" w:rsidRPr="00604E77">
              <w:rPr>
                <w:rFonts w:ascii="Arial" w:hAnsi="Arial" w:cs="Arial"/>
                <w:sz w:val="18"/>
                <w:szCs w:val="18"/>
              </w:rPr>
              <w:t>embers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will spend </w:t>
            </w:r>
            <w:r w:rsidRPr="00604FBE">
              <w:rPr>
                <w:rFonts w:ascii="Arial" w:hAnsi="Arial" w:cs="Arial"/>
                <w:sz w:val="18"/>
                <w:szCs w:val="18"/>
                <w:u w:val="single"/>
              </w:rPr>
              <w:t>a very large amount of time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on this activity during their year (500</w:t>
            </w:r>
            <w:r w:rsidR="00990E83">
              <w:rPr>
                <w:rFonts w:ascii="Arial" w:hAnsi="Arial" w:cs="Arial"/>
                <w:sz w:val="18"/>
                <w:szCs w:val="18"/>
              </w:rPr>
              <w:t>+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hours)</w:t>
            </w:r>
          </w:p>
          <w:p w14:paraId="26DA86C1" w14:textId="43647110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i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Ind w:w="432" w:type="dxa"/>
              <w:tblCellMar>
                <w:top w:w="72" w:type="dxa"/>
                <w:left w:w="115" w:type="dxa"/>
                <w:bottom w:w="7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433"/>
              <w:gridCol w:w="4059"/>
            </w:tblGrid>
            <w:tr w:rsidR="00217857" w:rsidRPr="00604E77" w14:paraId="55D51C64" w14:textId="77777777" w:rsidTr="00282A77">
              <w:tc>
                <w:tcPr>
                  <w:tcW w:w="6433" w:type="dxa"/>
                  <w:shd w:val="clear" w:color="auto" w:fill="DEEAF6" w:themeFill="accent1" w:themeFillTint="33"/>
                  <w:vAlign w:val="center"/>
                </w:tcPr>
                <w:p w14:paraId="175C60EE" w14:textId="77AB73C4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Activity</w:t>
                  </w:r>
                </w:p>
              </w:tc>
              <w:tc>
                <w:tcPr>
                  <w:tcW w:w="4059" w:type="dxa"/>
                  <w:shd w:val="clear" w:color="auto" w:fill="DEEAF6" w:themeFill="accent1" w:themeFillTint="33"/>
                  <w:vAlign w:val="center"/>
                </w:tcPr>
                <w:p w14:paraId="4DFF4A60" w14:textId="5DDF95B6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b/>
                      <w:sz w:val="18"/>
                      <w:szCs w:val="18"/>
                    </w:rPr>
                    <w:t>Amount of Time</w:t>
                  </w:r>
                </w:p>
              </w:tc>
            </w:tr>
            <w:tr w:rsidR="00217857" w:rsidRPr="00604E77" w14:paraId="0892C9A7" w14:textId="05DB607F" w:rsidTr="00282A77">
              <w:tc>
                <w:tcPr>
                  <w:tcW w:w="6433" w:type="dxa"/>
                  <w:vAlign w:val="center"/>
                </w:tcPr>
                <w:p w14:paraId="573432EE" w14:textId="224733F0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Teaching students in a classroom setting.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2E8A4691" w14:textId="77777777" w:rsidTr="00A93EAD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35726549" w14:textId="2702D92D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0C969400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13348805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00A464F6" w14:textId="7692AB29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4E1F2EB6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3DC1D0C3" w14:textId="1D4FDD4D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54150940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1BE99D01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4F72A6CD" w14:textId="6C38F485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88648179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60098541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7C75E33B" w14:textId="684A010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211077057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7A165164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519B49B1" w14:textId="453D601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54514031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4D66DD7F" w14:textId="12FC56E8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4C11A02F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22863A6D" w14:textId="5B3AFFD1" w:rsidTr="00282A77">
              <w:tc>
                <w:tcPr>
                  <w:tcW w:w="6433" w:type="dxa"/>
                  <w:vAlign w:val="center"/>
                </w:tcPr>
                <w:p w14:paraId="024EC272" w14:textId="1647ED05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Leading students on field</w:t>
                  </w:r>
                  <w:r w:rsidR="006C2C7B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trips and outdoor learning experiences.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307F5BDA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716F3159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51C5097F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-2249095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0F0A2D6C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147D4B60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25C14BC3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187888792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03843FED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03951089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209243380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08A81C68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345683F2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112728671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76109D4C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766F6A43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51173080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2B4C7DB5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0174DF7A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3FA8BF3F" w14:textId="7BAE0A08" w:rsidTr="00282A77">
              <w:tc>
                <w:tcPr>
                  <w:tcW w:w="6433" w:type="dxa"/>
                  <w:vAlign w:val="center"/>
                </w:tcPr>
                <w:p w14:paraId="127C251F" w14:textId="605C8CBD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Conducting community outreach (leading guided tours, assisting with community events, tabling, etc.)</w:t>
                  </w:r>
                  <w:r w:rsidR="006C2C7B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1CC8709F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749ED87F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0CE485E4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17657239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35F128B6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7FB3A063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291CE0BD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50951346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53E6865B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4DBD26C7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84956091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6C857256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56804979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186246291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128F8718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273E58EB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71696277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1DE607DD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5EC3D662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54CC9293" w14:textId="1A044E30" w:rsidTr="00282A77">
              <w:tc>
                <w:tcPr>
                  <w:tcW w:w="6433" w:type="dxa"/>
                  <w:vAlign w:val="center"/>
                </w:tcPr>
                <w:p w14:paraId="47BDBB70" w14:textId="59902A24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Fisheries work (spawner surveys, trapping, electrofishing, migrant trapping, habitat surveys, weir operation, snorkel surveys, PIT tag antennae operations,</w:t>
                  </w:r>
                  <w:r w:rsidR="00CE5EAC">
                    <w:rPr>
                      <w:rFonts w:ascii="Arial" w:hAnsi="Arial" w:cs="Arial"/>
                      <w:sz w:val="18"/>
                      <w:szCs w:val="18"/>
                    </w:rPr>
                    <w:t xml:space="preserve"> trawling,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etc.)</w:t>
                  </w:r>
                  <w:r w:rsidR="006C2C7B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26DBBD16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46EE12FA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365ACB9A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-15871527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5441910F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7266DC8A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6F279024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55353424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5BD1B893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17A2D737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25636855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5D271D77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40A238D2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3980499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2A6A9AEB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56C5FFEA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55569891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04F785FC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32384016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30764557" w14:textId="32FF4BC2" w:rsidTr="00282A77">
              <w:tc>
                <w:tcPr>
                  <w:tcW w:w="6433" w:type="dxa"/>
                  <w:vAlign w:val="center"/>
                </w:tcPr>
                <w:p w14:paraId="471FF7E7" w14:textId="6EB332CE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Working on water conservation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projects (rain</w:t>
                  </w:r>
                  <w:r w:rsidR="00DB38F1">
                    <w:rPr>
                      <w:rFonts w:ascii="Arial" w:hAnsi="Arial" w:cs="Arial"/>
                      <w:sz w:val="18"/>
                      <w:szCs w:val="18"/>
                    </w:rPr>
                    <w:t>water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gardens, rainwater catchment, </w:t>
                  </w:r>
                  <w:proofErr w:type="spellStart"/>
                  <w:proofErr w:type="gramStart"/>
                  <w:r w:rsidR="00A11703">
                    <w:rPr>
                      <w:rFonts w:ascii="Arial" w:hAnsi="Arial" w:cs="Arial"/>
                      <w:sz w:val="18"/>
                      <w:szCs w:val="18"/>
                    </w:rPr>
                    <w:t>Bioswales,tc</w:t>
                  </w:r>
                  <w:proofErr w:type="spellEnd"/>
                  <w:proofErr w:type="gramEnd"/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.)</w:t>
                  </w:r>
                  <w:r w:rsidR="006C2C7B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76077A57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3A638296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1695772E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-16324683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7F09EC82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3AC33E66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6F3D9C9A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56587581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29ADC013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09AE63C2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2732540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0235CE91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65422FEB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203815231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373540C3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11024306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69396977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1ED1E9EA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070A1B0F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23103615" w14:textId="29BCD02A" w:rsidTr="00282A77">
              <w:tc>
                <w:tcPr>
                  <w:tcW w:w="6433" w:type="dxa"/>
                  <w:vAlign w:val="center"/>
                </w:tcPr>
                <w:p w14:paraId="444EEE13" w14:textId="3D8B23E6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Planning restoration projects (writing and reviewing plans, attending meetings, </w:t>
                  </w:r>
                  <w:r w:rsidR="00A11703">
                    <w:rPr>
                      <w:rFonts w:ascii="Arial" w:hAnsi="Arial" w:cs="Arial"/>
                      <w:sz w:val="18"/>
                      <w:szCs w:val="18"/>
                    </w:rPr>
                    <w:t>assisting with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grants, writing reports,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landowner outreach,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 etc.)</w:t>
                  </w:r>
                  <w:r w:rsidR="005749AF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153B9DBB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2E17498A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4E6CF0B9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-21402520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445BCEE3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111CA09A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1249E806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194002742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3856EADF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797D4BCB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42757793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56D1A255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434D6CD2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19739331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0C549B3E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24D46308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85896354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02E7E4A7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4B8A9A32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46CDB431" w14:textId="1F4A602F" w:rsidTr="00282A77">
              <w:tc>
                <w:tcPr>
                  <w:tcW w:w="6433" w:type="dxa"/>
                  <w:vAlign w:val="center"/>
                </w:tcPr>
                <w:p w14:paraId="2DEBB6B9" w14:textId="7B6DF0FD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i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Monitoring stream flow and water quality (drought monitoring, stormwater monitoring, water</w:t>
                  </w:r>
                  <w:r w:rsidR="00EF4874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quality testing, maintaining monitoring equipment, etc.)</w:t>
                  </w:r>
                  <w:r w:rsidR="00EF4874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1C559BDF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23B9935E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21574A2D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-21006350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2CC56FB3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2D5AE737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136503DF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205545760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25524227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5FC09839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2354990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7A9CBC8A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69F9E14F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84359688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3245722F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2D3A50CA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26204260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313A1573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0358B3C2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0E6102FF" w14:textId="7CF4D44B" w:rsidTr="00282A77">
              <w:tc>
                <w:tcPr>
                  <w:tcW w:w="6433" w:type="dxa"/>
                  <w:vAlign w:val="center"/>
                </w:tcPr>
                <w:p w14:paraId="71EC3959" w14:textId="18385407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b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Implementing instream restoration projects (installing large woody debris, removing passage barriers, etc.)</w:t>
                  </w:r>
                  <w:r w:rsidR="00EF4874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1685288A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317A8161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43C22FAC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-10065167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0BABA444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52C982D1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17AC7C05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16875498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4F1E9B77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643F014A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54536934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602164A6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7C1F1C4D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36945818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508DBAAC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683F2655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54173294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59AE8084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578131A3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067F40C3" w14:textId="125A25BD" w:rsidTr="00282A77">
              <w:tc>
                <w:tcPr>
                  <w:tcW w:w="6433" w:type="dxa"/>
                  <w:vAlign w:val="center"/>
                </w:tcPr>
                <w:p w14:paraId="534B300D" w14:textId="43FC4E36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i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Implementing upslope and riparian restoration projects (planting native plants, nursery work, pulling invasive species, riparian enhancement, erosion control, etc.)</w:t>
                  </w:r>
                  <w:r w:rsidR="00EF4874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58E1C5D0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75743675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065A0B5C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9942234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47728EC8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10DC57A4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701ADEE7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3439312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51E64A30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0AB90076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63193373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76536D5B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799728A0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53011040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36FE89F9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5DFFD512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39026141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3A9DF58C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2766903D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6CC1CCEC" w14:textId="24B84011" w:rsidTr="00282A77">
              <w:tc>
                <w:tcPr>
                  <w:tcW w:w="6433" w:type="dxa"/>
                  <w:vAlign w:val="center"/>
                </w:tcPr>
                <w:p w14:paraId="415B75C5" w14:textId="62744728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b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Recruiting and managing volunteers.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78CCFFBB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49AFBCAF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75E66CBF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14862049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23E6E029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6B3259A3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05A5ACC4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64713455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3FE19A11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4CE0673A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83961420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57E4E8DF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03C693D3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40164207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7421ACD6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4AF08DDF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187248661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097F6EDE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4B7E7FBA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0E187373" w14:textId="4EF6DB36" w:rsidTr="00282A77">
              <w:tc>
                <w:tcPr>
                  <w:tcW w:w="6433" w:type="dxa"/>
                  <w:vAlign w:val="center"/>
                </w:tcPr>
                <w:p w14:paraId="698428A7" w14:textId="6340E6EE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i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Using GIS (geographic information system</w:t>
                  </w:r>
                  <w:r w:rsidR="00EF4874">
                    <w:rPr>
                      <w:rFonts w:ascii="Arial" w:hAnsi="Arial" w:cs="Arial"/>
                      <w:sz w:val="18"/>
                      <w:szCs w:val="18"/>
                    </w:rPr>
                    <w:t>s</w:t>
                  </w: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  <w:r w:rsidR="00EF4874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4D7239EE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577306E4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72DC4938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-16903586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07F1D4DF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6380154C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43BDFDD8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786746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6AC01D42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672F6C5A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781798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215CB0CF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7BF7AF31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28426742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6808DB44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36D0B245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167364030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7F53D07D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6F447BE2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3D48C2B4" w14:textId="31518211" w:rsidTr="00282A77">
              <w:tc>
                <w:tcPr>
                  <w:tcW w:w="6433" w:type="dxa"/>
                  <w:vAlign w:val="center"/>
                </w:tcPr>
                <w:p w14:paraId="4AF893BE" w14:textId="5FE1D555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b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Analyzing data and writing technical reports.</w:t>
                  </w:r>
                </w:p>
              </w:tc>
              <w:tc>
                <w:tcPr>
                  <w:tcW w:w="4059" w:type="dxa"/>
                  <w:vAlign w:val="center"/>
                </w:tcPr>
                <w:tbl>
                  <w:tblPr>
                    <w:tblStyle w:val="TableGrid"/>
                    <w:tblW w:w="382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"/>
                    <w:gridCol w:w="449"/>
                    <w:gridCol w:w="449"/>
                    <w:gridCol w:w="449"/>
                    <w:gridCol w:w="449"/>
                    <w:gridCol w:w="449"/>
                    <w:gridCol w:w="864"/>
                  </w:tblGrid>
                  <w:tr w:rsidR="00217857" w:rsidRPr="00604E77" w14:paraId="4E7F0C9F" w14:textId="77777777" w:rsidTr="007764E7">
                    <w:trPr>
                      <w:jc w:val="center"/>
                    </w:trPr>
                    <w:tc>
                      <w:tcPr>
                        <w:tcW w:w="720" w:type="dxa"/>
                        <w:vAlign w:val="center"/>
                      </w:tcPr>
                      <w:p w14:paraId="3A3CBCD9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No time</w:t>
                        </w:r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4725B0E4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1</w:t>
                        </w:r>
                      </w:p>
                      <w:sdt>
                        <w:sdtPr>
                          <w:rPr>
                            <w:rFonts w:ascii="Arial" w:hAnsi="Arial" w:cs="Arial"/>
                          </w:rPr>
                          <w:id w:val="13196907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0BFFEF6D" w14:textId="77777777" w:rsidR="00217857" w:rsidRPr="00604E77" w:rsidRDefault="00217857" w:rsidP="00217857">
                            <w:pPr>
                              <w:pStyle w:val="ListParagraph"/>
                              <w:spacing w:before="0"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449" w:type="dxa"/>
                        <w:vAlign w:val="center"/>
                      </w:tcPr>
                      <w:p w14:paraId="7490DED8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14:paraId="74C1F1C9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19392496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4F65ACD2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3</w:t>
                        </w:r>
                      </w:p>
                      <w:p w14:paraId="0AA3D76C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-30608493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4A8C09A0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14:paraId="795A0C39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24546685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449" w:type="dxa"/>
                        <w:vAlign w:val="center"/>
                      </w:tcPr>
                      <w:p w14:paraId="0E93E364" w14:textId="77777777" w:rsidR="00217857" w:rsidRPr="00604E77" w:rsidRDefault="00217857" w:rsidP="00217857">
                        <w:pPr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5</w:t>
                        </w:r>
                      </w:p>
                      <w:p w14:paraId="5A873065" w14:textId="77777777" w:rsidR="00217857" w:rsidRPr="00604E77" w:rsidRDefault="001C7394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</w:rPr>
                            <w:id w:val="9499740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864" w:type="dxa"/>
                        <w:vAlign w:val="center"/>
                      </w:tcPr>
                      <w:p w14:paraId="0F586DF5" w14:textId="77777777" w:rsidR="00217857" w:rsidRPr="00604E77" w:rsidRDefault="00217857" w:rsidP="00217857">
                        <w:pPr>
                          <w:pStyle w:val="ListParagraph"/>
                          <w:spacing w:before="0" w:after="0"/>
                          <w:ind w:left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</w:rPr>
                          <w:t>A lot of time</w:t>
                        </w:r>
                      </w:p>
                    </w:tc>
                  </w:tr>
                </w:tbl>
                <w:p w14:paraId="1EF78E7C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5B393459" w14:textId="11B219E2" w:rsidR="00217857" w:rsidRPr="00604E77" w:rsidRDefault="00217857" w:rsidP="00217857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7857" w:rsidRPr="00604E77" w14:paraId="4B09B3BF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1248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4F3EA1FC" w14:textId="45F02C04" w:rsidR="00217857" w:rsidRPr="00604E77" w:rsidRDefault="00217857" w:rsidP="067D7AD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Will your s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ite be able to provide WSP </w:t>
            </w:r>
            <w:r w:rsidR="00590A6A">
              <w:rPr>
                <w:rFonts w:ascii="Arial" w:hAnsi="Arial" w:cs="Arial"/>
                <w:b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>embers with affordable housing options?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487476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04E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604E77">
              <w:rPr>
                <w:rFonts w:ascii="Arial" w:hAnsi="Arial" w:cs="Arial"/>
                <w:sz w:val="18"/>
                <w:szCs w:val="18"/>
              </w:rPr>
              <w:t xml:space="preserve">  Yes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318930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04E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604E77">
              <w:rPr>
                <w:rFonts w:ascii="Arial" w:hAnsi="Arial" w:cs="Arial"/>
                <w:sz w:val="18"/>
                <w:szCs w:val="18"/>
              </w:rPr>
              <w:t xml:space="preserve">  No</w:t>
            </w:r>
          </w:p>
          <w:p w14:paraId="30D93091" w14:textId="3D24F11D" w:rsidR="00217857" w:rsidRPr="00604FBE" w:rsidRDefault="00217857" w:rsidP="067D7AD4">
            <w:pPr>
              <w:spacing w:line="276" w:lineRule="auto"/>
              <w:rPr>
                <w:rStyle w:val="apple-style-span"/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67D7AD4">
              <w:rPr>
                <w:rStyle w:val="apple-style-span"/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If </w:t>
            </w:r>
            <w:r w:rsidRPr="067D7AD4">
              <w:rPr>
                <w:rStyle w:val="apple-style-span"/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yes</w:t>
            </w:r>
            <w:r w:rsidRPr="067D7AD4">
              <w:rPr>
                <w:rStyle w:val="apple-style-span"/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, describe the type of housing, cost to the </w:t>
            </w:r>
            <w:r w:rsidR="00F61575" w:rsidRPr="067D7AD4">
              <w:rPr>
                <w:rStyle w:val="apple-style-span"/>
                <w:rFonts w:ascii="Arial" w:hAnsi="Arial" w:cs="Arial"/>
                <w:i/>
                <w:color w:val="000000" w:themeColor="text1"/>
                <w:sz w:val="18"/>
                <w:szCs w:val="18"/>
              </w:rPr>
              <w:t>Corpsmember</w:t>
            </w:r>
            <w:r w:rsidRPr="067D7AD4">
              <w:rPr>
                <w:rStyle w:val="apple-style-span"/>
                <w:rFonts w:ascii="Arial" w:hAnsi="Arial" w:cs="Arial"/>
                <w:i/>
                <w:color w:val="000000" w:themeColor="text1"/>
                <w:sz w:val="18"/>
                <w:szCs w:val="18"/>
              </w:rPr>
              <w:t>, location, duration, contact information, and additional details below.</w:t>
            </w:r>
          </w:p>
          <w:p w14:paraId="190CCB3E" w14:textId="5B04F319" w:rsidR="00217857" w:rsidRPr="00604E77" w:rsidRDefault="001C7394" w:rsidP="00217857">
            <w:pPr>
              <w:ind w:left="0"/>
              <w:rPr>
                <w:rFonts w:ascii="Arial" w:hAnsi="Arial" w:cs="Arial"/>
                <w:color w:val="767171" w:themeColor="background2" w:themeShade="80"/>
                <w:sz w:val="20"/>
              </w:rPr>
            </w:pPr>
            <w:sdt>
              <w:sdtPr>
                <w:rPr>
                  <w:rFonts w:ascii="Arial" w:hAnsi="Arial" w:cs="Arial"/>
                  <w:sz w:val="20"/>
                  <w:lang w:eastAsia="en-US"/>
                </w:rPr>
                <w:id w:val="-1807852044"/>
                <w:placeholder>
                  <w:docPart w:val="39C8C8D01AD94800B9616929812FA185"/>
                </w:placeholder>
                <w:showingPlcHdr/>
                <w:text/>
              </w:sdtPr>
              <w:sdtEndPr/>
              <w:sdtContent>
                <w:r w:rsidR="003C627B" w:rsidRPr="00020F64">
                  <w:rPr>
                    <w:rStyle w:val="PlaceholderText"/>
                    <w:sz w:val="18"/>
                    <w:szCs w:val="18"/>
                  </w:rPr>
                  <w:t>Click here to enter text.</w:t>
                </w:r>
              </w:sdtContent>
            </w:sdt>
          </w:p>
          <w:p w14:paraId="1ADDD38E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17857" w:rsidRPr="00604E77" w14:paraId="4530D292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1680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4E4172F6" w14:textId="19EA50F6" w:rsidR="00217857" w:rsidRPr="00604E77" w:rsidRDefault="00217857" w:rsidP="067D7AD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Will your s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ite be able to provide WSP </w:t>
            </w:r>
            <w:r w:rsidR="00590A6A">
              <w:rPr>
                <w:rFonts w:ascii="Arial" w:hAnsi="Arial" w:cs="Arial"/>
                <w:b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>embers with 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s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ite vehicle? 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909498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04E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604E77">
              <w:rPr>
                <w:rFonts w:ascii="Arial" w:hAnsi="Arial" w:cs="Arial"/>
                <w:sz w:val="18"/>
                <w:szCs w:val="18"/>
              </w:rPr>
              <w:t xml:space="preserve">  Yes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405448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04E7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604E77">
              <w:rPr>
                <w:rFonts w:ascii="Arial" w:hAnsi="Arial" w:cs="Arial"/>
                <w:sz w:val="18"/>
                <w:szCs w:val="18"/>
              </w:rPr>
              <w:t xml:space="preserve">  No</w:t>
            </w:r>
          </w:p>
          <w:p w14:paraId="67BB9C09" w14:textId="795899A8" w:rsidR="00217857" w:rsidRPr="00604FBE" w:rsidRDefault="00217857" w:rsidP="067D7AD4">
            <w:pPr>
              <w:pStyle w:val="ListParagraph"/>
              <w:spacing w:after="240" w:line="360" w:lineRule="auto"/>
              <w:ind w:left="72"/>
              <w:rPr>
                <w:rFonts w:ascii="Arial" w:hAnsi="Arial" w:cs="Arial"/>
                <w:i/>
                <w:sz w:val="18"/>
                <w:szCs w:val="18"/>
              </w:rPr>
            </w:pP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Vehicles will </w:t>
            </w:r>
            <w:r w:rsidRPr="00604FBE">
              <w:rPr>
                <w:rFonts w:ascii="Arial" w:hAnsi="Arial" w:cs="Arial"/>
                <w:b/>
                <w:i/>
                <w:sz w:val="18"/>
                <w:szCs w:val="18"/>
              </w:rPr>
              <w:t>only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 be used for field work and attending WSP events, </w:t>
            </w:r>
            <w:r w:rsidRPr="00604FBE">
              <w:rPr>
                <w:rFonts w:ascii="Arial" w:hAnsi="Arial" w:cs="Arial"/>
                <w:i/>
                <w:sz w:val="18"/>
                <w:szCs w:val="18"/>
                <w:u w:val="single"/>
              </w:rPr>
              <w:t>not for personal use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14:paraId="29AC98D8" w14:textId="71489DF3" w:rsidR="00217857" w:rsidRPr="00604FBE" w:rsidRDefault="00217857" w:rsidP="067D7AD4">
            <w:pPr>
              <w:pStyle w:val="ListParagraph"/>
              <w:ind w:left="72"/>
              <w:rPr>
                <w:rFonts w:ascii="Arial" w:hAnsi="Arial" w:cs="Arial"/>
                <w:i/>
                <w:sz w:val="18"/>
                <w:szCs w:val="18"/>
              </w:rPr>
            </w:pP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If </w:t>
            </w:r>
            <w:r w:rsidRPr="00604FBE">
              <w:rPr>
                <w:rFonts w:ascii="Arial" w:hAnsi="Arial" w:cs="Arial"/>
                <w:b/>
                <w:i/>
                <w:sz w:val="18"/>
                <w:szCs w:val="18"/>
              </w:rPr>
              <w:t>yes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, please provide more information below, including any limitations, and whether the vehicle would be available for </w:t>
            </w:r>
            <w:r w:rsidR="00590A6A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embers to take to schools and outreach events, or available </w:t>
            </w:r>
            <w:r w:rsidR="002C7C2A">
              <w:rPr>
                <w:rFonts w:ascii="Arial" w:hAnsi="Arial" w:cs="Arial"/>
                <w:i/>
                <w:sz w:val="18"/>
                <w:szCs w:val="18"/>
              </w:rPr>
              <w:t xml:space="preserve">only 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>for field work.</w:t>
            </w:r>
            <w:r w:rsidR="00CE5EAC">
              <w:rPr>
                <w:rFonts w:ascii="Arial" w:hAnsi="Arial" w:cs="Arial"/>
                <w:i/>
                <w:sz w:val="18"/>
                <w:szCs w:val="18"/>
              </w:rPr>
              <w:t xml:space="preserve"> May the vehicle be used on overnight assignments?</w:t>
            </w:r>
          </w:p>
          <w:p w14:paraId="5D706BBC" w14:textId="77777777" w:rsidR="00217857" w:rsidRPr="00604E77" w:rsidRDefault="00217857" w:rsidP="00217857">
            <w:pPr>
              <w:pStyle w:val="ListParagraph"/>
              <w:ind w:left="432"/>
              <w:rPr>
                <w:rFonts w:ascii="Arial" w:hAnsi="Arial" w:cs="Arial"/>
                <w:sz w:val="18"/>
                <w:szCs w:val="18"/>
              </w:rPr>
            </w:pPr>
          </w:p>
          <w:p w14:paraId="3CE20043" w14:textId="60C2FEE0" w:rsidR="00217857" w:rsidRPr="00604E77" w:rsidRDefault="001C7394" w:rsidP="00217857">
            <w:pPr>
              <w:ind w:left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0"/>
                  <w:lang w:eastAsia="en-US"/>
                </w:rPr>
                <w:id w:val="-498967779"/>
                <w:placeholder>
                  <w:docPart w:val="2BB73B901D0A44AA8252FF689CE64AEE"/>
                </w:placeholder>
                <w:showingPlcHdr/>
                <w:text/>
              </w:sdtPr>
              <w:sdtEndPr/>
              <w:sdtContent>
                <w:r w:rsidR="003C627B" w:rsidRPr="00020F64">
                  <w:rPr>
                    <w:rStyle w:val="PlaceholderText"/>
                    <w:sz w:val="18"/>
                    <w:szCs w:val="18"/>
                  </w:rPr>
                  <w:t>Click here to enter text.</w:t>
                </w:r>
              </w:sdtContent>
            </w:sdt>
          </w:p>
        </w:tc>
      </w:tr>
      <w:tr w:rsidR="00217857" w:rsidRPr="00604E77" w14:paraId="7F22645B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5370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7D0B08C5" w14:textId="3F328DB6" w:rsidR="00217857" w:rsidRPr="00604E77" w:rsidRDefault="00217857" w:rsidP="067D7AD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is your s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 xml:space="preserve">ite looking for in WSP </w:t>
            </w:r>
            <w:r w:rsidR="00590A6A">
              <w:rPr>
                <w:rFonts w:ascii="Arial" w:hAnsi="Arial" w:cs="Arial"/>
                <w:b/>
                <w:sz w:val="18"/>
                <w:szCs w:val="18"/>
              </w:rPr>
              <w:t>Corpsm</w:t>
            </w:r>
            <w:r w:rsidRPr="00604E77">
              <w:rPr>
                <w:rFonts w:ascii="Arial" w:hAnsi="Arial" w:cs="Arial"/>
                <w:b/>
                <w:sz w:val="18"/>
                <w:szCs w:val="18"/>
              </w:rPr>
              <w:t>embers?</w:t>
            </w:r>
            <w:r w:rsidRPr="00604E7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AE03C9D" w14:textId="21332F77" w:rsidR="000145A2" w:rsidRPr="00590A6A" w:rsidRDefault="00217857" w:rsidP="067D7AD4">
            <w:pPr>
              <w:pStyle w:val="ListParagraph"/>
              <w:ind w:left="72"/>
              <w:rPr>
                <w:rFonts w:ascii="Arial" w:hAnsi="Arial" w:cs="Arial"/>
                <w:i/>
                <w:sz w:val="20"/>
                <w:szCs w:val="20"/>
              </w:rPr>
            </w:pP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Please mark the boxes below to help us understand what your site is looking for in a </w:t>
            </w:r>
            <w:r w:rsidR="00590A6A">
              <w:rPr>
                <w:rFonts w:ascii="Arial" w:hAnsi="Arial" w:cs="Arial"/>
                <w:i/>
                <w:sz w:val="18"/>
                <w:szCs w:val="18"/>
              </w:rPr>
              <w:t>Corpsm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>ember.</w:t>
            </w:r>
            <w:r w:rsidR="00604FBE">
              <w:rPr>
                <w:rFonts w:ascii="Arial" w:hAnsi="Arial" w:cs="Arial"/>
                <w:i/>
                <w:sz w:val="18"/>
                <w:szCs w:val="18"/>
              </w:rPr>
              <w:t xml:space="preserve"> If your </w:t>
            </w:r>
            <w:r w:rsidRPr="00604FBE">
              <w:rPr>
                <w:rFonts w:ascii="Arial" w:hAnsi="Arial" w:cs="Arial"/>
                <w:i/>
                <w:sz w:val="18"/>
                <w:szCs w:val="18"/>
              </w:rPr>
              <w:t xml:space="preserve">site has no preference about the items listed, please leave it blank. </w:t>
            </w:r>
            <w:r w:rsidRPr="00E56E8A">
              <w:rPr>
                <w:rFonts w:ascii="Arial" w:hAnsi="Arial" w:cs="Arial"/>
                <w:b/>
                <w:i/>
                <w:sz w:val="18"/>
                <w:szCs w:val="18"/>
              </w:rPr>
              <w:t xml:space="preserve">These skills and resources </w:t>
            </w:r>
            <w:r w:rsidR="0001340D">
              <w:rPr>
                <w:rFonts w:ascii="Arial" w:hAnsi="Arial" w:cs="Arial"/>
                <w:b/>
                <w:i/>
                <w:sz w:val="18"/>
                <w:szCs w:val="18"/>
              </w:rPr>
              <w:t>are not required by WSP.</w:t>
            </w:r>
          </w:p>
          <w:p w14:paraId="7D838D80" w14:textId="77777777" w:rsidR="00217857" w:rsidRPr="0001340D" w:rsidRDefault="00217857" w:rsidP="0001340D">
            <w:pPr>
              <w:ind w:left="0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23"/>
              <w:gridCol w:w="2337"/>
            </w:tblGrid>
            <w:tr w:rsidR="00217857" w:rsidRPr="00604E77" w14:paraId="3B67327C" w14:textId="77777777" w:rsidTr="00604FBE">
              <w:trPr>
                <w:jc w:val="center"/>
              </w:trPr>
              <w:tc>
                <w:tcPr>
                  <w:tcW w:w="2923" w:type="dxa"/>
                  <w:vAlign w:val="center"/>
                </w:tcPr>
                <w:p w14:paraId="5AA99768" w14:textId="59DC622C" w:rsidR="00217857" w:rsidRPr="00604E77" w:rsidRDefault="00217857" w:rsidP="00217857">
                  <w:pPr>
                    <w:pStyle w:val="ListParagraph"/>
                    <w:spacing w:before="0" w:after="0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Has a reliable vehicle</w:t>
                  </w:r>
                </w:p>
              </w:tc>
              <w:tc>
                <w:tcPr>
                  <w:tcW w:w="2337" w:type="dxa"/>
                  <w:vAlign w:val="center"/>
                </w:tcPr>
                <w:tbl>
                  <w:tblPr>
                    <w:tblStyle w:val="TableGrid"/>
                    <w:tblW w:w="2121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3"/>
                    <w:gridCol w:w="1038"/>
                  </w:tblGrid>
                  <w:tr w:rsidR="00217857" w:rsidRPr="00604E77" w14:paraId="2D09D08F" w14:textId="77777777" w:rsidTr="00F110EB">
                    <w:trPr>
                      <w:trHeight w:val="20"/>
                      <w:jc w:val="center"/>
                    </w:trPr>
                    <w:tc>
                      <w:tcPr>
                        <w:tcW w:w="1083" w:type="dxa"/>
                        <w:vAlign w:val="center"/>
                      </w:tcPr>
                      <w:p w14:paraId="2B9A0B96" w14:textId="43417221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Preferred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1541877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4FBB392E" w14:textId="77777777" w:rsidR="00217857" w:rsidRPr="00604E77" w:rsidRDefault="00217857" w:rsidP="00217857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1038" w:type="dxa"/>
                        <w:vAlign w:val="center"/>
                      </w:tcPr>
                      <w:p w14:paraId="5C8D82AF" w14:textId="60475D64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Required</w:t>
                        </w:r>
                      </w:p>
                      <w:p w14:paraId="3BDB5FC5" w14:textId="77777777" w:rsidR="00217857" w:rsidRPr="00604E77" w:rsidRDefault="001C7394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11802484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372256C2" w14:textId="77777777" w:rsidR="00217857" w:rsidRPr="00604E77" w:rsidRDefault="00217857" w:rsidP="00217857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0AE600C3" w14:textId="77777777" w:rsidTr="00604FBE">
              <w:trPr>
                <w:jc w:val="center"/>
              </w:trPr>
              <w:tc>
                <w:tcPr>
                  <w:tcW w:w="2923" w:type="dxa"/>
                  <w:vAlign w:val="center"/>
                </w:tcPr>
                <w:p w14:paraId="40A36341" w14:textId="4441793E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Strong swimmer</w:t>
                  </w:r>
                </w:p>
              </w:tc>
              <w:tc>
                <w:tcPr>
                  <w:tcW w:w="2337" w:type="dxa"/>
                  <w:vAlign w:val="center"/>
                </w:tcPr>
                <w:tbl>
                  <w:tblPr>
                    <w:tblStyle w:val="TableGrid"/>
                    <w:tblW w:w="2121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3"/>
                    <w:gridCol w:w="1038"/>
                  </w:tblGrid>
                  <w:tr w:rsidR="00217857" w:rsidRPr="00604E77" w14:paraId="6DB13DF1" w14:textId="77777777" w:rsidTr="008335BB">
                    <w:trPr>
                      <w:trHeight w:val="20"/>
                      <w:jc w:val="center"/>
                    </w:trPr>
                    <w:tc>
                      <w:tcPr>
                        <w:tcW w:w="1083" w:type="dxa"/>
                        <w:vAlign w:val="center"/>
                      </w:tcPr>
                      <w:p w14:paraId="50C35992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Preferred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7206314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715013EC" w14:textId="77777777" w:rsidR="00217857" w:rsidRPr="00604E77" w:rsidRDefault="00217857" w:rsidP="00217857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1038" w:type="dxa"/>
                        <w:vAlign w:val="center"/>
                      </w:tcPr>
                      <w:p w14:paraId="2819356E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Required</w:t>
                        </w:r>
                      </w:p>
                      <w:p w14:paraId="6A2377A1" w14:textId="77777777" w:rsidR="00217857" w:rsidRPr="00604E77" w:rsidRDefault="001C7394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157951796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572393B2" w14:textId="77777777" w:rsidR="00217857" w:rsidRPr="00604E77" w:rsidRDefault="00217857" w:rsidP="00217857">
                  <w:pPr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3049E5E4" w14:textId="77777777" w:rsidTr="00604FBE">
              <w:trPr>
                <w:jc w:val="center"/>
              </w:trPr>
              <w:tc>
                <w:tcPr>
                  <w:tcW w:w="2923" w:type="dxa"/>
                  <w:vAlign w:val="center"/>
                </w:tcPr>
                <w:p w14:paraId="3360ECD9" w14:textId="31F8C182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Ability to work weekends</w:t>
                  </w:r>
                </w:p>
              </w:tc>
              <w:tc>
                <w:tcPr>
                  <w:tcW w:w="2337" w:type="dxa"/>
                  <w:vAlign w:val="center"/>
                </w:tcPr>
                <w:tbl>
                  <w:tblPr>
                    <w:tblStyle w:val="TableGrid"/>
                    <w:tblW w:w="2121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3"/>
                    <w:gridCol w:w="1038"/>
                  </w:tblGrid>
                  <w:tr w:rsidR="00217857" w:rsidRPr="00604E77" w14:paraId="7B9DE0B4" w14:textId="77777777" w:rsidTr="008335BB">
                    <w:trPr>
                      <w:trHeight w:val="20"/>
                      <w:jc w:val="center"/>
                    </w:trPr>
                    <w:tc>
                      <w:tcPr>
                        <w:tcW w:w="1083" w:type="dxa"/>
                        <w:vAlign w:val="center"/>
                      </w:tcPr>
                      <w:p w14:paraId="12781FB5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Preferred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53726755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25650F90" w14:textId="77777777" w:rsidR="00217857" w:rsidRPr="00604E77" w:rsidRDefault="00217857" w:rsidP="00217857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1038" w:type="dxa"/>
                        <w:vAlign w:val="center"/>
                      </w:tcPr>
                      <w:p w14:paraId="3112D29E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Required</w:t>
                        </w:r>
                      </w:p>
                      <w:p w14:paraId="3A26BFEE" w14:textId="77777777" w:rsidR="00217857" w:rsidRPr="00604E77" w:rsidRDefault="001C7394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40714931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286B1D25" w14:textId="77777777" w:rsidR="00217857" w:rsidRPr="00604E77" w:rsidRDefault="00217857" w:rsidP="00217857">
                  <w:pPr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31B6C822" w14:textId="77777777" w:rsidTr="00604FBE">
              <w:trPr>
                <w:jc w:val="center"/>
              </w:trPr>
              <w:tc>
                <w:tcPr>
                  <w:tcW w:w="2923" w:type="dxa"/>
                  <w:vAlign w:val="center"/>
                </w:tcPr>
                <w:p w14:paraId="7699A78E" w14:textId="636EC966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Ability to go on regular overnight trips</w:t>
                  </w:r>
                </w:p>
              </w:tc>
              <w:tc>
                <w:tcPr>
                  <w:tcW w:w="2337" w:type="dxa"/>
                  <w:vAlign w:val="center"/>
                </w:tcPr>
                <w:tbl>
                  <w:tblPr>
                    <w:tblStyle w:val="TableGrid"/>
                    <w:tblW w:w="2121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3"/>
                    <w:gridCol w:w="1038"/>
                  </w:tblGrid>
                  <w:tr w:rsidR="00217857" w:rsidRPr="00604E77" w14:paraId="3A941136" w14:textId="77777777" w:rsidTr="008335BB">
                    <w:trPr>
                      <w:trHeight w:val="20"/>
                      <w:jc w:val="center"/>
                    </w:trPr>
                    <w:tc>
                      <w:tcPr>
                        <w:tcW w:w="1083" w:type="dxa"/>
                        <w:vAlign w:val="center"/>
                      </w:tcPr>
                      <w:p w14:paraId="0A1D1F70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Preferred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5329173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1A4BD485" w14:textId="77777777" w:rsidR="00217857" w:rsidRPr="00604E77" w:rsidRDefault="00217857" w:rsidP="00217857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1038" w:type="dxa"/>
                        <w:vAlign w:val="center"/>
                      </w:tcPr>
                      <w:p w14:paraId="6A24BB12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Required</w:t>
                        </w:r>
                      </w:p>
                      <w:p w14:paraId="1E2989B1" w14:textId="77777777" w:rsidR="00217857" w:rsidRPr="00604E77" w:rsidRDefault="001C7394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50752317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7FBDDC3B" w14:textId="77777777" w:rsidR="00217857" w:rsidRPr="00604E77" w:rsidRDefault="00217857" w:rsidP="00217857">
                  <w:pPr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72F266F1" w14:textId="77777777" w:rsidTr="00604FBE">
              <w:trPr>
                <w:jc w:val="center"/>
              </w:trPr>
              <w:tc>
                <w:tcPr>
                  <w:tcW w:w="2923" w:type="dxa"/>
                  <w:vAlign w:val="center"/>
                </w:tcPr>
                <w:p w14:paraId="18B0C922" w14:textId="54782F7E" w:rsidR="00217857" w:rsidRPr="00604E7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>GIS knowledge and experience</w:t>
                  </w:r>
                </w:p>
              </w:tc>
              <w:tc>
                <w:tcPr>
                  <w:tcW w:w="2337" w:type="dxa"/>
                  <w:vAlign w:val="center"/>
                </w:tcPr>
                <w:tbl>
                  <w:tblPr>
                    <w:tblStyle w:val="TableGrid"/>
                    <w:tblW w:w="2121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3"/>
                    <w:gridCol w:w="1038"/>
                  </w:tblGrid>
                  <w:tr w:rsidR="00217857" w:rsidRPr="00604E77" w14:paraId="0CFB5118" w14:textId="77777777" w:rsidTr="008335BB">
                    <w:trPr>
                      <w:trHeight w:val="20"/>
                      <w:jc w:val="center"/>
                    </w:trPr>
                    <w:tc>
                      <w:tcPr>
                        <w:tcW w:w="1083" w:type="dxa"/>
                        <w:vAlign w:val="center"/>
                      </w:tcPr>
                      <w:p w14:paraId="5D9840A8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Preferred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21054926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34F54513" w14:textId="77777777" w:rsidR="00217857" w:rsidRPr="00604E77" w:rsidRDefault="00217857" w:rsidP="00217857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1038" w:type="dxa"/>
                        <w:vAlign w:val="center"/>
                      </w:tcPr>
                      <w:p w14:paraId="4067ADCA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Required</w:t>
                        </w:r>
                      </w:p>
                      <w:p w14:paraId="6482E796" w14:textId="77777777" w:rsidR="00217857" w:rsidRPr="00604E77" w:rsidRDefault="001C7394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179551191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5120D0AD" w14:textId="77777777" w:rsidR="00217857" w:rsidRPr="00604E77" w:rsidRDefault="00217857" w:rsidP="00217857">
                  <w:pPr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308AB210" w14:textId="77777777" w:rsidTr="00604FBE">
              <w:trPr>
                <w:trHeight w:val="720"/>
                <w:jc w:val="center"/>
              </w:trPr>
              <w:tc>
                <w:tcPr>
                  <w:tcW w:w="2923" w:type="dxa"/>
                </w:tcPr>
                <w:p w14:paraId="0882466C" w14:textId="77777777" w:rsidR="00175F47" w:rsidRDefault="00217857" w:rsidP="00731F1E">
                  <w:pPr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Specific field experience (fill in here):</w:t>
                  </w:r>
                </w:p>
                <w:p w14:paraId="29C01147" w14:textId="0D75E50A" w:rsidR="00217857" w:rsidRPr="00175F47" w:rsidRDefault="00175F47" w:rsidP="00175F47">
                  <w:pPr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</w:pPr>
                  <w:r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color w:val="767171" w:themeColor="background2" w:themeShade="80"/>
                        <w:sz w:val="20"/>
                      </w:rPr>
                      <w:alias w:val="70 word max"/>
                      <w:tag w:val="70 word max"/>
                      <w:id w:val="-1389794146"/>
                      <w:placeholder>
                        <w:docPart w:val="6CAFC052F06149018907381F1BE9C1B9"/>
                      </w:placeholder>
                      <w:showingPlcHdr/>
                      <w:text/>
                    </w:sdtPr>
                    <w:sdtEndPr/>
                    <w:sdtContent>
                      <w:r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337" w:type="dxa"/>
                  <w:vAlign w:val="center"/>
                </w:tcPr>
                <w:tbl>
                  <w:tblPr>
                    <w:tblStyle w:val="TableGrid"/>
                    <w:tblW w:w="2121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3"/>
                    <w:gridCol w:w="1038"/>
                  </w:tblGrid>
                  <w:tr w:rsidR="00217857" w:rsidRPr="00604E77" w14:paraId="4CFB6160" w14:textId="77777777" w:rsidTr="008335BB">
                    <w:trPr>
                      <w:trHeight w:val="20"/>
                      <w:jc w:val="center"/>
                    </w:trPr>
                    <w:tc>
                      <w:tcPr>
                        <w:tcW w:w="1083" w:type="dxa"/>
                        <w:vAlign w:val="center"/>
                      </w:tcPr>
                      <w:p w14:paraId="4D204EDB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Preferred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4725579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6B7E12C7" w14:textId="77777777" w:rsidR="00217857" w:rsidRPr="00604E77" w:rsidRDefault="00217857" w:rsidP="00217857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1038" w:type="dxa"/>
                        <w:vAlign w:val="center"/>
                      </w:tcPr>
                      <w:p w14:paraId="5EA359B9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Required</w:t>
                        </w:r>
                      </w:p>
                      <w:p w14:paraId="3BB5EABE" w14:textId="77777777" w:rsidR="00217857" w:rsidRPr="00604E77" w:rsidRDefault="001C7394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187379593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48639CFF" w14:textId="77777777" w:rsidR="00217857" w:rsidRPr="00604E77" w:rsidRDefault="00217857" w:rsidP="00217857">
                  <w:pPr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17857" w:rsidRPr="00604E77" w14:paraId="35B21A89" w14:textId="77777777" w:rsidTr="00604FBE">
              <w:trPr>
                <w:trHeight w:val="720"/>
                <w:jc w:val="center"/>
              </w:trPr>
              <w:tc>
                <w:tcPr>
                  <w:tcW w:w="2923" w:type="dxa"/>
                </w:tcPr>
                <w:p w14:paraId="6FB25051" w14:textId="77777777" w:rsidR="00217857" w:rsidRDefault="00217857" w:rsidP="00217857">
                  <w:pPr>
                    <w:pStyle w:val="ListParagraph"/>
                    <w:ind w:left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4E77">
                    <w:rPr>
                      <w:rFonts w:ascii="Arial" w:hAnsi="Arial" w:cs="Arial"/>
                      <w:sz w:val="18"/>
                      <w:szCs w:val="18"/>
                    </w:rPr>
                    <w:t xml:space="preserve">Other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(fill in here):</w:t>
                  </w:r>
                </w:p>
                <w:sdt>
                  <w:sdtPr>
                    <w:rPr>
                      <w:rFonts w:ascii="Arial" w:hAnsi="Arial" w:cs="Arial"/>
                      <w:color w:val="767171" w:themeColor="background2" w:themeShade="80"/>
                      <w:sz w:val="20"/>
                    </w:rPr>
                    <w:alias w:val="70 word max"/>
                    <w:tag w:val="70 word max"/>
                    <w:id w:val="169142393"/>
                    <w:placeholder>
                      <w:docPart w:val="8F0886352ED74547B216BF1EEAEEBC45"/>
                    </w:placeholder>
                    <w:showingPlcHdr/>
                    <w:text/>
                  </w:sdtPr>
                  <w:sdtEndPr/>
                  <w:sdtContent>
                    <w:p w14:paraId="6C094A41" w14:textId="7D3BEEB0" w:rsidR="00175F47" w:rsidRPr="00175F47" w:rsidRDefault="00175F47" w:rsidP="00175F47">
                      <w:pPr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</w:rPr>
                      </w:pPr>
                      <w:r w:rsidRPr="00604E77">
                        <w:rPr>
                          <w:rStyle w:val="PlaceholderText"/>
                          <w:rFonts w:ascii="Arial" w:hAnsi="Arial" w:cs="Arial"/>
                          <w:sz w:val="18"/>
                          <w:szCs w:val="18"/>
                        </w:rPr>
                        <w:t>Click here to enter text.</w:t>
                      </w:r>
                    </w:p>
                  </w:sdtContent>
                </w:sdt>
              </w:tc>
              <w:tc>
                <w:tcPr>
                  <w:tcW w:w="2337" w:type="dxa"/>
                  <w:vAlign w:val="center"/>
                </w:tcPr>
                <w:tbl>
                  <w:tblPr>
                    <w:tblStyle w:val="TableGrid"/>
                    <w:tblW w:w="2121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3"/>
                    <w:gridCol w:w="1038"/>
                  </w:tblGrid>
                  <w:tr w:rsidR="00217857" w:rsidRPr="00604E77" w14:paraId="67D21F69" w14:textId="77777777" w:rsidTr="008335BB">
                    <w:trPr>
                      <w:trHeight w:val="20"/>
                      <w:jc w:val="center"/>
                    </w:trPr>
                    <w:tc>
                      <w:tcPr>
                        <w:tcW w:w="1083" w:type="dxa"/>
                        <w:vAlign w:val="center"/>
                      </w:tcPr>
                      <w:p w14:paraId="082AD609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Preferred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4520485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6E61DED3" w14:textId="77777777" w:rsidR="00217857" w:rsidRPr="00604E77" w:rsidRDefault="00217857" w:rsidP="00217857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p>
                        </w:sdtContent>
                      </w:sdt>
                    </w:tc>
                    <w:tc>
                      <w:tcPr>
                        <w:tcW w:w="1038" w:type="dxa"/>
                        <w:vAlign w:val="center"/>
                      </w:tcPr>
                      <w:p w14:paraId="3BAE3066" w14:textId="77777777" w:rsidR="00217857" w:rsidRPr="00604E77" w:rsidRDefault="00217857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4E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Required</w:t>
                        </w:r>
                      </w:p>
                      <w:p w14:paraId="24839AB0" w14:textId="77777777" w:rsidR="00217857" w:rsidRPr="00604E77" w:rsidRDefault="001C7394" w:rsidP="00217857">
                        <w:pPr>
                          <w:spacing w:before="0" w:after="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13684097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217857" w:rsidRPr="00604E77">
                              <w:rPr>
                                <w:rFonts w:ascii="Segoe UI Symbol" w:eastAsia="MS Gothic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3B72945A" w14:textId="77777777" w:rsidR="00217857" w:rsidRPr="00604E77" w:rsidRDefault="00217857" w:rsidP="00217857">
                  <w:pPr>
                    <w:spacing w:before="0" w:after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02D2648" w14:textId="4572E898" w:rsidR="00217857" w:rsidRPr="00604E77" w:rsidRDefault="00217857" w:rsidP="00217857">
            <w:pPr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7857" w:rsidRPr="00604E77" w14:paraId="55298E83" w14:textId="77777777" w:rsidTr="79ED3B58">
        <w:tblPrEx>
          <w:tblBorders>
            <w:top w:val="single" w:sz="12" w:space="0" w:color="7F7F7F" w:themeColor="text1" w:themeTint="80"/>
            <w:left w:val="single" w:sz="12" w:space="0" w:color="7F7F7F" w:themeColor="text1" w:themeTint="80"/>
            <w:bottom w:val="single" w:sz="12" w:space="0" w:color="7F7F7F" w:themeColor="text1" w:themeTint="80"/>
            <w:right w:val="single" w:sz="12" w:space="0" w:color="7F7F7F" w:themeColor="text1" w:themeTint="80"/>
            <w:insideH w:val="none" w:sz="0" w:space="0" w:color="auto"/>
            <w:insideV w:val="none" w:sz="0" w:space="0" w:color="auto"/>
          </w:tblBorders>
        </w:tblPrEx>
        <w:trPr>
          <w:gridAfter w:val="1"/>
          <w:wAfter w:w="78" w:type="dxa"/>
          <w:trHeight w:val="3183"/>
        </w:trPr>
        <w:tc>
          <w:tcPr>
            <w:tcW w:w="11157" w:type="dxa"/>
            <w:gridSpan w:val="2"/>
            <w:tcBorders>
              <w:top w:val="single" w:sz="4" w:space="0" w:color="AEAAAA" w:themeColor="background2" w:themeShade="BF"/>
              <w:left w:val="single" w:sz="12" w:space="0" w:color="7F7F7F" w:themeColor="text1" w:themeTint="80"/>
              <w:bottom w:val="single" w:sz="4" w:space="0" w:color="AEAAAA" w:themeColor="background2" w:themeShade="BF"/>
              <w:right w:val="single" w:sz="12" w:space="0" w:color="7F7F7F" w:themeColor="text1" w:themeTint="80"/>
            </w:tcBorders>
          </w:tcPr>
          <w:p w14:paraId="0687C432" w14:textId="77777777" w:rsidR="00175F47" w:rsidRPr="00604E77" w:rsidRDefault="00175F47" w:rsidP="00175F47">
            <w:pPr>
              <w:pStyle w:val="ListParagraph"/>
              <w:ind w:left="432"/>
              <w:rPr>
                <w:rStyle w:val="ATHISONE"/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12A2BE1E" w14:textId="77777777" w:rsidR="00217857" w:rsidRDefault="00D14962" w:rsidP="00217857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86FBBB3" wp14:editId="4E365B28">
                  <wp:extent cx="2143125" cy="1428750"/>
                  <wp:effectExtent l="0" t="0" r="0" b="0"/>
                  <wp:docPr id="2076660736" name="Picture 2076660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666073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6A167B" w:rsidRPr="79ED3B5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20DAE8E" wp14:editId="3E66545C">
                  <wp:extent cx="1876425" cy="1407318"/>
                  <wp:effectExtent l="0" t="0" r="0" b="2540"/>
                  <wp:docPr id="576511848" name="Picture 5765118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51184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0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67B" w:rsidRPr="79ED3B5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5F5D23D5" wp14:editId="6BA038B2">
                  <wp:extent cx="2124075" cy="1428750"/>
                  <wp:effectExtent l="0" t="0" r="0" b="0"/>
                  <wp:docPr id="1564875447" name="Picture 1564875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487544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2E4F5" w14:textId="77777777" w:rsidR="00180E82" w:rsidRDefault="00180E82" w:rsidP="0021785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9DBB5D" w14:textId="0066A56F" w:rsidR="00180E82" w:rsidRPr="00180E82" w:rsidRDefault="00CE5EAC" w:rsidP="00CE5E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Thank you for your Y</w:t>
            </w:r>
            <w:r w:rsidR="006A0781">
              <w:rPr>
                <w:rFonts w:ascii="Arial" w:hAnsi="Arial" w:cs="Arial"/>
                <w:sz w:val="18"/>
                <w:szCs w:val="18"/>
              </w:rPr>
              <w:t>ear</w:t>
            </w:r>
            <w:r>
              <w:rPr>
                <w:rFonts w:ascii="Arial" w:hAnsi="Arial" w:cs="Arial"/>
                <w:sz w:val="18"/>
                <w:szCs w:val="18"/>
              </w:rPr>
              <w:t xml:space="preserve"> 2</w:t>
            </w:r>
            <w:r w:rsidR="00051E84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 xml:space="preserve"> WSP Placement Site Application!</w:t>
            </w:r>
          </w:p>
        </w:tc>
      </w:tr>
    </w:tbl>
    <w:p w14:paraId="252C9ADF" w14:textId="77777777" w:rsidR="00322B6D" w:rsidRPr="00604E77" w:rsidRDefault="00322B6D" w:rsidP="00DD1189">
      <w:pPr>
        <w:ind w:left="0"/>
        <w:rPr>
          <w:rFonts w:ascii="Arial" w:hAnsi="Arial" w:cs="Arial"/>
        </w:rPr>
      </w:pPr>
    </w:p>
    <w:sectPr w:rsidR="00322B6D" w:rsidRPr="00604E77" w:rsidSect="00ED6AD8">
      <w:headerReference w:type="default" r:id="rId19"/>
      <w:footerReference w:type="default" r:id="rId20"/>
      <w:pgSz w:w="12240" w:h="15840"/>
      <w:pgMar w:top="864" w:right="576" w:bottom="864" w:left="576" w:header="1008" w:footer="432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C9D6A96" w16cex:dateUtc="2020-09-23T18:09:30.962Z"/>
  <w16cex:commentExtensible w16cex:durableId="6914DB85" w16cex:dateUtc="2020-12-12T13:49:22.101Z"/>
  <w16cex:commentExtensible w16cex:durableId="1B5E271E" w16cex:dateUtc="2020-12-12T13:50:15.285Z"/>
  <w16cex:commentExtensible w16cex:durableId="05324355" w16cex:dateUtc="2020-12-12T13:50:35.572Z"/>
  <w16cex:commentExtensible w16cex:durableId="172E6CBC" w16cex:dateUtc="2020-12-12T13:59:10.21Z"/>
  <w16cex:commentExtensible w16cex:durableId="6689F17C" w16cex:dateUtc="2020-12-12T13:59:44.71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0EB91" w14:textId="77777777" w:rsidR="00843C19" w:rsidRDefault="00843C19">
      <w:pPr>
        <w:spacing w:before="0" w:after="0"/>
      </w:pPr>
      <w:r>
        <w:separator/>
      </w:r>
    </w:p>
  </w:endnote>
  <w:endnote w:type="continuationSeparator" w:id="0">
    <w:p w14:paraId="26E5F13D" w14:textId="77777777" w:rsidR="00843C19" w:rsidRDefault="00843C19">
      <w:pPr>
        <w:spacing w:before="0" w:after="0"/>
      </w:pPr>
      <w:r>
        <w:continuationSeparator/>
      </w:r>
    </w:p>
  </w:endnote>
  <w:endnote w:type="continuationNotice" w:id="1">
    <w:p w14:paraId="4DA6452D" w14:textId="77777777" w:rsidR="00843C19" w:rsidRDefault="00843C1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FB780" w14:textId="77777777" w:rsidR="00C47C71" w:rsidRDefault="00C47C71" w:rsidP="00C90D0D">
    <w:pPr>
      <w:tabs>
        <w:tab w:val="center" w:pos="4320"/>
        <w:tab w:val="right" w:pos="8640"/>
      </w:tabs>
      <w:spacing w:before="0" w:after="0"/>
      <w:jc w:val="center"/>
      <w:rPr>
        <w:rFonts w:asciiTheme="majorHAnsi" w:hAnsiTheme="majorHAnsi"/>
        <w:color w:val="404040" w:themeColor="text1" w:themeTint="BF"/>
        <w:sz w:val="18"/>
      </w:rPr>
    </w:pPr>
    <w:r>
      <w:rPr>
        <w:rFonts w:asciiTheme="majorHAnsi" w:hAnsiTheme="majorHAnsi"/>
        <w:noProof/>
        <w:color w:val="000000" w:themeColor="text1"/>
        <w:sz w:val="18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C077A2" wp14:editId="41CA3F45">
              <wp:simplePos x="0" y="0"/>
              <wp:positionH relativeFrom="margin">
                <wp:align>left</wp:align>
              </wp:positionH>
              <wp:positionV relativeFrom="paragraph">
                <wp:posOffset>105410</wp:posOffset>
              </wp:positionV>
              <wp:extent cx="7117080" cy="0"/>
              <wp:effectExtent l="0" t="0" r="76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170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D75D44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8.3pt" to="560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" strokecolor="gray [1629]" strokeweight="1.5pt">
              <v:stroke dashstyle="1 1" joinstyle="miter"/>
              <w10:wrap anchorx="margin"/>
            </v:line>
          </w:pict>
        </mc:Fallback>
      </mc:AlternateContent>
    </w:r>
  </w:p>
  <w:p w14:paraId="02867028" w14:textId="508011E6" w:rsidR="00C47C71" w:rsidRPr="00516B56" w:rsidRDefault="00C47C71" w:rsidP="00516B56">
    <w:pPr>
      <w:tabs>
        <w:tab w:val="center" w:pos="4320"/>
        <w:tab w:val="right" w:pos="8640"/>
      </w:tabs>
      <w:spacing w:before="0" w:after="0"/>
      <w:jc w:val="center"/>
      <w:rPr>
        <w:rFonts w:asciiTheme="majorHAnsi" w:hAnsiTheme="majorHAnsi"/>
        <w:b/>
        <w:color w:val="767171" w:themeColor="background2" w:themeShade="80"/>
        <w:sz w:val="24"/>
        <w:szCs w:val="24"/>
      </w:rPr>
    </w:pPr>
    <w:r w:rsidRPr="00516B56">
      <w:rPr>
        <w:rFonts w:asciiTheme="majorHAnsi" w:hAnsiTheme="majorHAnsi"/>
        <w:b/>
        <w:color w:val="767171" w:themeColor="background2" w:themeShade="80"/>
        <w:sz w:val="24"/>
        <w:szCs w:val="24"/>
      </w:rPr>
      <w:fldChar w:fldCharType="begin"/>
    </w:r>
    <w:r w:rsidRPr="00516B56">
      <w:rPr>
        <w:rFonts w:asciiTheme="majorHAnsi" w:hAnsiTheme="majorHAnsi"/>
        <w:b/>
        <w:color w:val="767171" w:themeColor="background2" w:themeShade="80"/>
        <w:sz w:val="24"/>
        <w:szCs w:val="24"/>
      </w:rPr>
      <w:instrText xml:space="preserve"> PAGE   \* MERGEFORMAT </w:instrText>
    </w:r>
    <w:r w:rsidRPr="00516B56">
      <w:rPr>
        <w:rFonts w:asciiTheme="majorHAnsi" w:hAnsiTheme="majorHAnsi"/>
        <w:b/>
        <w:color w:val="767171" w:themeColor="background2" w:themeShade="80"/>
        <w:sz w:val="24"/>
        <w:szCs w:val="24"/>
      </w:rPr>
      <w:fldChar w:fldCharType="separate"/>
    </w:r>
    <w:r w:rsidRPr="004F5018">
      <w:rPr>
        <w:rFonts w:asciiTheme="majorHAnsi" w:eastAsiaTheme="majorEastAsia" w:hAnsiTheme="majorHAnsi" w:cstheme="majorBidi"/>
        <w:b/>
        <w:noProof/>
        <w:color w:val="767171" w:themeColor="background2" w:themeShade="80"/>
        <w:sz w:val="24"/>
        <w:szCs w:val="24"/>
      </w:rPr>
      <w:t>8</w:t>
    </w:r>
    <w:r w:rsidRPr="00516B56">
      <w:rPr>
        <w:rFonts w:asciiTheme="majorHAnsi" w:eastAsiaTheme="majorEastAsia" w:hAnsiTheme="majorHAnsi" w:cstheme="majorBidi"/>
        <w:b/>
        <w:noProof/>
        <w:color w:val="767171" w:themeColor="background2" w:themeShade="8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89025" w14:textId="77777777" w:rsidR="00843C19" w:rsidRDefault="00843C19">
      <w:pPr>
        <w:spacing w:before="0" w:after="0"/>
      </w:pPr>
      <w:r>
        <w:separator/>
      </w:r>
    </w:p>
  </w:footnote>
  <w:footnote w:type="continuationSeparator" w:id="0">
    <w:p w14:paraId="48103CB3" w14:textId="77777777" w:rsidR="00843C19" w:rsidRDefault="00843C19">
      <w:pPr>
        <w:spacing w:before="0" w:after="0"/>
      </w:pPr>
      <w:r>
        <w:continuationSeparator/>
      </w:r>
    </w:p>
  </w:footnote>
  <w:footnote w:type="continuationNotice" w:id="1">
    <w:p w14:paraId="307B5636" w14:textId="77777777" w:rsidR="00843C19" w:rsidRDefault="00843C1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5EBCE" w14:textId="60B49384" w:rsidR="00ED6AD8" w:rsidRDefault="00ED6AD8" w:rsidP="00ED6AD8">
    <w:pPr>
      <w:pStyle w:val="Header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52C4728" wp14:editId="000A2BF8">
              <wp:simplePos x="0" y="0"/>
              <wp:positionH relativeFrom="margin">
                <wp:posOffset>1047115</wp:posOffset>
              </wp:positionH>
              <wp:positionV relativeFrom="paragraph">
                <wp:posOffset>-290195</wp:posOffset>
              </wp:positionV>
              <wp:extent cx="2362835" cy="960755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835" cy="960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FBCF59" w14:textId="77777777" w:rsidR="00ED6AD8" w:rsidRPr="0023567A" w:rsidRDefault="00ED6AD8" w:rsidP="00ED6AD8">
                          <w:pPr>
                            <w:spacing w:after="0"/>
                            <w:rPr>
                              <w:rFonts w:ascii="Montserrat" w:hAnsi="Montserrat" w:cs="Gautami"/>
                              <w:b/>
                            </w:rPr>
                          </w:pPr>
                          <w:r w:rsidRPr="0023567A">
                            <w:rPr>
                              <w:rFonts w:ascii="Montserrat" w:hAnsi="Montserrat" w:cs="Gautami"/>
                              <w:b/>
                            </w:rPr>
                            <w:t>California Conservation Corps</w:t>
                          </w:r>
                        </w:p>
                        <w:p w14:paraId="3A4E5190" w14:textId="77777777" w:rsidR="00ED6AD8" w:rsidRPr="0023567A" w:rsidRDefault="00ED6AD8" w:rsidP="00ED6AD8">
                          <w:pPr>
                            <w:spacing w:after="0"/>
                            <w:rPr>
                              <w:rFonts w:ascii="Montserrat" w:hAnsi="Montserrat" w:cs="Gautami"/>
                              <w:b/>
                              <w:sz w:val="28"/>
                              <w:szCs w:val="30"/>
                            </w:rPr>
                          </w:pPr>
                          <w:r w:rsidRPr="0023567A">
                            <w:rPr>
                              <w:rFonts w:ascii="Montserrat" w:hAnsi="Montserrat" w:cs="Gautami"/>
                              <w:b/>
                              <w:sz w:val="28"/>
                              <w:szCs w:val="30"/>
                            </w:rPr>
                            <w:t xml:space="preserve">Watershed Stewards Program </w:t>
                          </w:r>
                        </w:p>
                        <w:p w14:paraId="699BDF0C" w14:textId="77777777" w:rsidR="00ED6AD8" w:rsidRPr="0023567A" w:rsidRDefault="00ED6AD8" w:rsidP="00ED6AD8">
                          <w:pPr>
                            <w:spacing w:after="0"/>
                            <w:rPr>
                              <w:rFonts w:ascii="Montserrat" w:hAnsi="Montserrat" w:cs="Gautami"/>
                              <w:b/>
                              <w:sz w:val="28"/>
                              <w:szCs w:val="30"/>
                            </w:rPr>
                          </w:pPr>
                          <w:r w:rsidRPr="0023567A">
                            <w:rPr>
                              <w:rFonts w:ascii="Montserrat" w:hAnsi="Montserrat" w:cs="Gautami"/>
                              <w:b/>
                            </w:rPr>
                            <w:t>in partnership with AmeriCorps</w:t>
                          </w:r>
                        </w:p>
                        <w:p w14:paraId="1BC8B21E" w14:textId="77777777" w:rsidR="00ED6AD8" w:rsidRPr="00F179E5" w:rsidRDefault="00ED6AD8" w:rsidP="00ED6AD8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47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82.45pt;margin-top:-22.85pt;width:186.05pt;height:75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" stroked="f">
              <v:textbox>
                <w:txbxContent>
                  <w:p w14:paraId="3FFBCF59" w14:textId="77777777" w:rsidR="00ED6AD8" w:rsidRPr="0023567A" w:rsidRDefault="00ED6AD8" w:rsidP="00ED6AD8">
                    <w:pPr>
                      <w:spacing w:after="0"/>
                      <w:rPr>
                        <w:rFonts w:ascii="Montserrat" w:hAnsi="Montserrat" w:cs="Gautami"/>
                        <w:b/>
                      </w:rPr>
                    </w:pPr>
                    <w:r w:rsidRPr="0023567A">
                      <w:rPr>
                        <w:rFonts w:ascii="Montserrat" w:hAnsi="Montserrat" w:cs="Gautami"/>
                        <w:b/>
                      </w:rPr>
                      <w:t>California Conservation Corps</w:t>
                    </w:r>
                  </w:p>
                  <w:p w14:paraId="3A4E5190" w14:textId="77777777" w:rsidR="00ED6AD8" w:rsidRPr="0023567A" w:rsidRDefault="00ED6AD8" w:rsidP="00ED6AD8">
                    <w:pPr>
                      <w:spacing w:after="0"/>
                      <w:rPr>
                        <w:rFonts w:ascii="Montserrat" w:hAnsi="Montserrat" w:cs="Gautami"/>
                        <w:b/>
                        <w:sz w:val="28"/>
                        <w:szCs w:val="30"/>
                      </w:rPr>
                    </w:pPr>
                    <w:r w:rsidRPr="0023567A">
                      <w:rPr>
                        <w:rFonts w:ascii="Montserrat" w:hAnsi="Montserrat" w:cs="Gautami"/>
                        <w:b/>
                        <w:sz w:val="28"/>
                        <w:szCs w:val="30"/>
                      </w:rPr>
                      <w:t xml:space="preserve">Watershed Stewards Program </w:t>
                    </w:r>
                  </w:p>
                  <w:p w14:paraId="699BDF0C" w14:textId="77777777" w:rsidR="00ED6AD8" w:rsidRPr="0023567A" w:rsidRDefault="00ED6AD8" w:rsidP="00ED6AD8">
                    <w:pPr>
                      <w:spacing w:after="0"/>
                      <w:rPr>
                        <w:rFonts w:ascii="Montserrat" w:hAnsi="Montserrat" w:cs="Gautami"/>
                        <w:b/>
                        <w:sz w:val="28"/>
                        <w:szCs w:val="30"/>
                      </w:rPr>
                    </w:pPr>
                    <w:r w:rsidRPr="0023567A">
                      <w:rPr>
                        <w:rFonts w:ascii="Montserrat" w:hAnsi="Montserrat" w:cs="Gautami"/>
                        <w:b/>
                      </w:rPr>
                      <w:t>in partnership with AmeriCorps</w:t>
                    </w:r>
                  </w:p>
                  <w:p w14:paraId="1BC8B21E" w14:textId="77777777" w:rsidR="00ED6AD8" w:rsidRPr="00F179E5" w:rsidRDefault="00ED6AD8" w:rsidP="00ED6AD8">
                    <w:pPr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8" behindDoc="0" locked="0" layoutInCell="1" allowOverlap="1" wp14:anchorId="32690E94" wp14:editId="24F9EEA8">
          <wp:simplePos x="0" y="0"/>
          <wp:positionH relativeFrom="column">
            <wp:posOffset>6106160</wp:posOffset>
          </wp:positionH>
          <wp:positionV relativeFrom="paragraph">
            <wp:posOffset>49530</wp:posOffset>
          </wp:positionV>
          <wp:extent cx="902970" cy="3886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2B579A"/>
      </w:rPr>
      <w:drawing>
        <wp:anchor distT="0" distB="0" distL="114300" distR="114300" simplePos="0" relativeHeight="251658243" behindDoc="0" locked="0" layoutInCell="1" allowOverlap="1" wp14:anchorId="6654FD42" wp14:editId="652058C2">
          <wp:simplePos x="0" y="0"/>
          <wp:positionH relativeFrom="column">
            <wp:posOffset>5201285</wp:posOffset>
          </wp:positionH>
          <wp:positionV relativeFrom="paragraph">
            <wp:posOffset>-177800</wp:posOffset>
          </wp:positionV>
          <wp:extent cx="614045" cy="8102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810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2B579A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05036AC" wp14:editId="67AC9E24">
              <wp:simplePos x="0" y="0"/>
              <wp:positionH relativeFrom="column">
                <wp:posOffset>5982335</wp:posOffset>
              </wp:positionH>
              <wp:positionV relativeFrom="paragraph">
                <wp:posOffset>-192628</wp:posOffset>
              </wp:positionV>
              <wp:extent cx="0" cy="840740"/>
              <wp:effectExtent l="0" t="0" r="38100" b="3556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4074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E5DBE9" id="Straight Connector 9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05pt,-15.15pt" to="471.0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" strokecolor="#bfbfbf [2412]" strokeweight=".5pt">
              <v:stroke joinstyle="miter"/>
            </v:line>
          </w:pict>
        </mc:Fallback>
      </mc:AlternateContent>
    </w:r>
    <w:r>
      <w:rPr>
        <w:noProof/>
        <w:color w:val="2B579A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456138F" wp14:editId="635944BA">
              <wp:simplePos x="0" y="0"/>
              <wp:positionH relativeFrom="column">
                <wp:posOffset>5020310</wp:posOffset>
              </wp:positionH>
              <wp:positionV relativeFrom="paragraph">
                <wp:posOffset>-188183</wp:posOffset>
              </wp:positionV>
              <wp:extent cx="0" cy="837565"/>
              <wp:effectExtent l="0" t="0" r="38100" b="19685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3756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BEA24F" id="Straight Connector 28" o:spid="_x0000_s1026" style="position:absolute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3pt,-14.8pt" to="395.3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" strokecolor="#bfbfbf [2412]" strokeweight=".5pt">
              <v:stroke joinstyle="miter"/>
            </v:line>
          </w:pict>
        </mc:Fallback>
      </mc:AlternateContent>
    </w:r>
    <w:r>
      <w:rPr>
        <w:noProof/>
        <w:color w:val="2B579A"/>
      </w:rPr>
      <w:drawing>
        <wp:anchor distT="0" distB="0" distL="114300" distR="114300" simplePos="0" relativeHeight="251658244" behindDoc="0" locked="0" layoutInCell="1" allowOverlap="1" wp14:anchorId="49A1DC40" wp14:editId="72AE7832">
          <wp:simplePos x="0" y="0"/>
          <wp:positionH relativeFrom="column">
            <wp:posOffset>3800475</wp:posOffset>
          </wp:positionH>
          <wp:positionV relativeFrom="paragraph">
            <wp:posOffset>-140558</wp:posOffset>
          </wp:positionV>
          <wp:extent cx="1019175" cy="700405"/>
          <wp:effectExtent l="0" t="0" r="952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700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2B579A"/>
      </w:rPr>
      <w:drawing>
        <wp:anchor distT="0" distB="0" distL="114300" distR="114300" simplePos="0" relativeHeight="251658246" behindDoc="0" locked="0" layoutInCell="1" allowOverlap="1" wp14:anchorId="336AD7FC" wp14:editId="0E4327C5">
          <wp:simplePos x="0" y="0"/>
          <wp:positionH relativeFrom="column">
            <wp:posOffset>-104140</wp:posOffset>
          </wp:positionH>
          <wp:positionV relativeFrom="paragraph">
            <wp:posOffset>-197708</wp:posOffset>
          </wp:positionV>
          <wp:extent cx="800735" cy="8007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A1445E8" w14:textId="7E8A7378" w:rsidR="00ED6AD8" w:rsidRDefault="00ED6AD8" w:rsidP="00ED6AD8">
    <w:pPr>
      <w:pStyle w:val="Header"/>
    </w:pPr>
  </w:p>
  <w:p w14:paraId="06CAA9BB" w14:textId="77777777" w:rsidR="00ED6AD8" w:rsidRDefault="00ED6AD8" w:rsidP="00ED6AD8">
    <w:pPr>
      <w:pStyle w:val="Header"/>
    </w:pPr>
  </w:p>
  <w:p w14:paraId="27DE133F" w14:textId="77777777" w:rsidR="00ED6AD8" w:rsidRDefault="00ED6AD8" w:rsidP="00ED6AD8">
    <w:pPr>
      <w:pStyle w:val="Header"/>
    </w:pPr>
  </w:p>
  <w:p w14:paraId="0D952717" w14:textId="77777777" w:rsidR="00ED6AD8" w:rsidRDefault="00ED6AD8" w:rsidP="00ED6AD8">
    <w:pPr>
      <w:pStyle w:val="Header"/>
    </w:pPr>
    <w:r>
      <w:rPr>
        <w:rFonts w:asciiTheme="majorHAnsi" w:hAnsiTheme="majorHAnsi"/>
        <w:noProof/>
        <w:color w:val="000000" w:themeColor="text1"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FEB6D79" wp14:editId="477A8196">
              <wp:simplePos x="0" y="0"/>
              <wp:positionH relativeFrom="margin">
                <wp:posOffset>-188904</wp:posOffset>
              </wp:positionH>
              <wp:positionV relativeFrom="paragraph">
                <wp:posOffset>207770</wp:posOffset>
              </wp:positionV>
              <wp:extent cx="7190523" cy="12700"/>
              <wp:effectExtent l="0" t="0" r="29845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90523" cy="1270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A34EB7" id="Straight Connector 6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4.85pt,16.35pt" to="551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" strokecolor="#7f7f7f [1612]" strokeweight="1.5pt">
              <v:stroke dashstyle="1 1" joinstyle="miter"/>
              <w10:wrap anchorx="margin"/>
            </v:line>
          </w:pict>
        </mc:Fallback>
      </mc:AlternateContent>
    </w:r>
  </w:p>
  <w:p w14:paraId="2E09509C" w14:textId="77777777" w:rsidR="00ED6AD8" w:rsidRPr="00202976" w:rsidRDefault="00ED6AD8" w:rsidP="00ED6AD8">
    <w:pPr>
      <w:pStyle w:val="Header"/>
      <w:tabs>
        <w:tab w:val="clear" w:pos="4680"/>
        <w:tab w:val="clear" w:pos="9360"/>
        <w:tab w:val="left" w:pos="1127"/>
      </w:tabs>
    </w:pPr>
  </w:p>
  <w:p w14:paraId="68A63696" w14:textId="77777777" w:rsidR="00ED6AD8" w:rsidRPr="009065A3" w:rsidRDefault="00ED6AD8" w:rsidP="009065A3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34AAC"/>
    <w:multiLevelType w:val="hybridMultilevel"/>
    <w:tmpl w:val="52388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41238"/>
    <w:multiLevelType w:val="hybridMultilevel"/>
    <w:tmpl w:val="3E6069A6"/>
    <w:lvl w:ilvl="0" w:tplc="8BC23A0A">
      <w:start w:val="1"/>
      <w:numFmt w:val="decimal"/>
      <w:lvlText w:val="%1."/>
      <w:lvlJc w:val="left"/>
      <w:pPr>
        <w:ind w:left="432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 w15:restartNumberingAfterBreak="0">
    <w:nsid w:val="29387E60"/>
    <w:multiLevelType w:val="hybridMultilevel"/>
    <w:tmpl w:val="D5722150"/>
    <w:lvl w:ilvl="0" w:tplc="45425212">
      <w:start w:val="1"/>
      <w:numFmt w:val="decimal"/>
      <w:lvlText w:val="%1."/>
      <w:lvlJc w:val="left"/>
      <w:pPr>
        <w:ind w:left="720" w:hanging="360"/>
      </w:pPr>
    </w:lvl>
    <w:lvl w:ilvl="1" w:tplc="0CA6B718">
      <w:start w:val="1"/>
      <w:numFmt w:val="lowerLetter"/>
      <w:lvlText w:val="%2."/>
      <w:lvlJc w:val="left"/>
      <w:pPr>
        <w:ind w:left="1440" w:hanging="360"/>
      </w:pPr>
    </w:lvl>
    <w:lvl w:ilvl="2" w:tplc="A9C2FA94">
      <w:start w:val="1"/>
      <w:numFmt w:val="lowerRoman"/>
      <w:lvlText w:val="%3."/>
      <w:lvlJc w:val="right"/>
      <w:pPr>
        <w:ind w:left="2160" w:hanging="180"/>
      </w:pPr>
    </w:lvl>
    <w:lvl w:ilvl="3" w:tplc="BEA8D2AC">
      <w:start w:val="1"/>
      <w:numFmt w:val="decimal"/>
      <w:lvlText w:val="%4."/>
      <w:lvlJc w:val="left"/>
      <w:pPr>
        <w:ind w:left="2880" w:hanging="360"/>
      </w:pPr>
    </w:lvl>
    <w:lvl w:ilvl="4" w:tplc="C60E9EF8">
      <w:start w:val="1"/>
      <w:numFmt w:val="lowerLetter"/>
      <w:lvlText w:val="%5."/>
      <w:lvlJc w:val="left"/>
      <w:pPr>
        <w:ind w:left="3600" w:hanging="360"/>
      </w:pPr>
    </w:lvl>
    <w:lvl w:ilvl="5" w:tplc="FBC8D87E">
      <w:start w:val="1"/>
      <w:numFmt w:val="lowerRoman"/>
      <w:lvlText w:val="%6."/>
      <w:lvlJc w:val="right"/>
      <w:pPr>
        <w:ind w:left="4320" w:hanging="180"/>
      </w:pPr>
    </w:lvl>
    <w:lvl w:ilvl="6" w:tplc="0C883A46">
      <w:start w:val="1"/>
      <w:numFmt w:val="decimal"/>
      <w:lvlText w:val="%7."/>
      <w:lvlJc w:val="left"/>
      <w:pPr>
        <w:ind w:left="5040" w:hanging="360"/>
      </w:pPr>
    </w:lvl>
    <w:lvl w:ilvl="7" w:tplc="1550E788">
      <w:start w:val="1"/>
      <w:numFmt w:val="lowerLetter"/>
      <w:lvlText w:val="%8."/>
      <w:lvlJc w:val="left"/>
      <w:pPr>
        <w:ind w:left="5760" w:hanging="360"/>
      </w:pPr>
    </w:lvl>
    <w:lvl w:ilvl="8" w:tplc="F0D00F6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674D7"/>
    <w:multiLevelType w:val="hybridMultilevel"/>
    <w:tmpl w:val="5F2C76CE"/>
    <w:lvl w:ilvl="0" w:tplc="559CC762">
      <w:start w:val="1"/>
      <w:numFmt w:val="decimal"/>
      <w:lvlText w:val="%1."/>
      <w:lvlJc w:val="left"/>
      <w:pPr>
        <w:ind w:left="720" w:hanging="360"/>
      </w:pPr>
    </w:lvl>
    <w:lvl w:ilvl="1" w:tplc="73EA4478">
      <w:start w:val="1"/>
      <w:numFmt w:val="lowerLetter"/>
      <w:lvlText w:val="%2."/>
      <w:lvlJc w:val="left"/>
      <w:pPr>
        <w:ind w:left="1440" w:hanging="360"/>
      </w:pPr>
    </w:lvl>
    <w:lvl w:ilvl="2" w:tplc="2152CD24">
      <w:start w:val="1"/>
      <w:numFmt w:val="lowerRoman"/>
      <w:lvlText w:val="%3."/>
      <w:lvlJc w:val="right"/>
      <w:pPr>
        <w:ind w:left="2160" w:hanging="180"/>
      </w:pPr>
    </w:lvl>
    <w:lvl w:ilvl="3" w:tplc="582CF8AA">
      <w:start w:val="1"/>
      <w:numFmt w:val="decimal"/>
      <w:lvlText w:val="%4."/>
      <w:lvlJc w:val="left"/>
      <w:pPr>
        <w:ind w:left="2880" w:hanging="360"/>
      </w:pPr>
    </w:lvl>
    <w:lvl w:ilvl="4" w:tplc="4F16933C">
      <w:start w:val="1"/>
      <w:numFmt w:val="lowerLetter"/>
      <w:lvlText w:val="%5."/>
      <w:lvlJc w:val="left"/>
      <w:pPr>
        <w:ind w:left="3600" w:hanging="360"/>
      </w:pPr>
    </w:lvl>
    <w:lvl w:ilvl="5" w:tplc="CA3E2052">
      <w:start w:val="1"/>
      <w:numFmt w:val="lowerRoman"/>
      <w:lvlText w:val="%6."/>
      <w:lvlJc w:val="right"/>
      <w:pPr>
        <w:ind w:left="4320" w:hanging="180"/>
      </w:pPr>
    </w:lvl>
    <w:lvl w:ilvl="6" w:tplc="5EAA36F4">
      <w:start w:val="1"/>
      <w:numFmt w:val="decimal"/>
      <w:lvlText w:val="%7."/>
      <w:lvlJc w:val="left"/>
      <w:pPr>
        <w:ind w:left="5040" w:hanging="360"/>
      </w:pPr>
    </w:lvl>
    <w:lvl w:ilvl="7" w:tplc="AC2EFD4C">
      <w:start w:val="1"/>
      <w:numFmt w:val="lowerLetter"/>
      <w:lvlText w:val="%8."/>
      <w:lvlJc w:val="left"/>
      <w:pPr>
        <w:ind w:left="5760" w:hanging="360"/>
      </w:pPr>
    </w:lvl>
    <w:lvl w:ilvl="8" w:tplc="F080F74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53A36"/>
    <w:multiLevelType w:val="hybridMultilevel"/>
    <w:tmpl w:val="A5483578"/>
    <w:lvl w:ilvl="0" w:tplc="8BC23A0A">
      <w:start w:val="1"/>
      <w:numFmt w:val="decimal"/>
      <w:lvlText w:val="%1."/>
      <w:lvlJc w:val="left"/>
      <w:pPr>
        <w:ind w:left="432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3B0857BB"/>
    <w:multiLevelType w:val="hybridMultilevel"/>
    <w:tmpl w:val="C01C9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E00616"/>
    <w:multiLevelType w:val="hybridMultilevel"/>
    <w:tmpl w:val="3992FB7C"/>
    <w:lvl w:ilvl="0" w:tplc="16FE6B30">
      <w:start w:val="1"/>
      <w:numFmt w:val="decimal"/>
      <w:lvlText w:val="%1."/>
      <w:lvlJc w:val="left"/>
      <w:pPr>
        <w:ind w:left="432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70151851"/>
    <w:multiLevelType w:val="hybridMultilevel"/>
    <w:tmpl w:val="A62EBD1A"/>
    <w:lvl w:ilvl="0" w:tplc="C88AE102">
      <w:start w:val="1"/>
      <w:numFmt w:val="decimal"/>
      <w:lvlText w:val="%1."/>
      <w:lvlJc w:val="left"/>
      <w:pPr>
        <w:ind w:left="432" w:hanging="360"/>
      </w:pPr>
      <w:rPr>
        <w:rFonts w:hint="default"/>
        <w:b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81A"/>
    <w:rsid w:val="00000B27"/>
    <w:rsid w:val="00004041"/>
    <w:rsid w:val="0001340D"/>
    <w:rsid w:val="000145A2"/>
    <w:rsid w:val="00020F64"/>
    <w:rsid w:val="000251C5"/>
    <w:rsid w:val="00025C48"/>
    <w:rsid w:val="00036186"/>
    <w:rsid w:val="00051E84"/>
    <w:rsid w:val="000626CF"/>
    <w:rsid w:val="000702E4"/>
    <w:rsid w:val="000A1C0D"/>
    <w:rsid w:val="000B2E97"/>
    <w:rsid w:val="000C2DC2"/>
    <w:rsid w:val="000C66DB"/>
    <w:rsid w:val="000E0AB7"/>
    <w:rsid w:val="000E40FD"/>
    <w:rsid w:val="000F2270"/>
    <w:rsid w:val="0010272A"/>
    <w:rsid w:val="0010735D"/>
    <w:rsid w:val="00114421"/>
    <w:rsid w:val="00120AFE"/>
    <w:rsid w:val="001230D4"/>
    <w:rsid w:val="00134155"/>
    <w:rsid w:val="00140D60"/>
    <w:rsid w:val="00155C7F"/>
    <w:rsid w:val="001748B1"/>
    <w:rsid w:val="00175F47"/>
    <w:rsid w:val="00180E82"/>
    <w:rsid w:val="00184FEC"/>
    <w:rsid w:val="001A40B7"/>
    <w:rsid w:val="001C7394"/>
    <w:rsid w:val="001E489D"/>
    <w:rsid w:val="001E7312"/>
    <w:rsid w:val="00217857"/>
    <w:rsid w:val="00243CA6"/>
    <w:rsid w:val="00274638"/>
    <w:rsid w:val="002775AE"/>
    <w:rsid w:val="00282A77"/>
    <w:rsid w:val="002A0134"/>
    <w:rsid w:val="002A26B6"/>
    <w:rsid w:val="002C7C2A"/>
    <w:rsid w:val="002D0B8F"/>
    <w:rsid w:val="002D2220"/>
    <w:rsid w:val="002D449D"/>
    <w:rsid w:val="002E3D2C"/>
    <w:rsid w:val="002E5BC1"/>
    <w:rsid w:val="002E7CB1"/>
    <w:rsid w:val="002F15E9"/>
    <w:rsid w:val="002F7508"/>
    <w:rsid w:val="00305355"/>
    <w:rsid w:val="003215B1"/>
    <w:rsid w:val="00322B6D"/>
    <w:rsid w:val="00324008"/>
    <w:rsid w:val="00325F4C"/>
    <w:rsid w:val="00327C83"/>
    <w:rsid w:val="00337A66"/>
    <w:rsid w:val="003429AB"/>
    <w:rsid w:val="00350A80"/>
    <w:rsid w:val="0036006C"/>
    <w:rsid w:val="00373FC2"/>
    <w:rsid w:val="00377875"/>
    <w:rsid w:val="00381265"/>
    <w:rsid w:val="00387969"/>
    <w:rsid w:val="003A64C9"/>
    <w:rsid w:val="003C4568"/>
    <w:rsid w:val="003C588B"/>
    <w:rsid w:val="003C627B"/>
    <w:rsid w:val="003E19D7"/>
    <w:rsid w:val="003E319A"/>
    <w:rsid w:val="003E637F"/>
    <w:rsid w:val="0040617F"/>
    <w:rsid w:val="0041718E"/>
    <w:rsid w:val="00443F1F"/>
    <w:rsid w:val="0044576C"/>
    <w:rsid w:val="00454270"/>
    <w:rsid w:val="00460A05"/>
    <w:rsid w:val="00464637"/>
    <w:rsid w:val="00475F96"/>
    <w:rsid w:val="00480890"/>
    <w:rsid w:val="004811F0"/>
    <w:rsid w:val="004A47F2"/>
    <w:rsid w:val="004A6B1E"/>
    <w:rsid w:val="004B581F"/>
    <w:rsid w:val="004B5D0E"/>
    <w:rsid w:val="004D25BB"/>
    <w:rsid w:val="004D61B8"/>
    <w:rsid w:val="004E2C86"/>
    <w:rsid w:val="004F5018"/>
    <w:rsid w:val="004F7DD8"/>
    <w:rsid w:val="00505357"/>
    <w:rsid w:val="00511AB0"/>
    <w:rsid w:val="00512101"/>
    <w:rsid w:val="00516B56"/>
    <w:rsid w:val="00517738"/>
    <w:rsid w:val="0052100D"/>
    <w:rsid w:val="0054272C"/>
    <w:rsid w:val="00545D0B"/>
    <w:rsid w:val="00556C54"/>
    <w:rsid w:val="00571B01"/>
    <w:rsid w:val="005749AF"/>
    <w:rsid w:val="005801E9"/>
    <w:rsid w:val="00590A6A"/>
    <w:rsid w:val="005A0429"/>
    <w:rsid w:val="005C54EE"/>
    <w:rsid w:val="005D0271"/>
    <w:rsid w:val="005E5CE1"/>
    <w:rsid w:val="00604E77"/>
    <w:rsid w:val="00604FBE"/>
    <w:rsid w:val="00612F12"/>
    <w:rsid w:val="00626260"/>
    <w:rsid w:val="006268E1"/>
    <w:rsid w:val="006273A2"/>
    <w:rsid w:val="00636CF7"/>
    <w:rsid w:val="00640B80"/>
    <w:rsid w:val="00660B1B"/>
    <w:rsid w:val="00663001"/>
    <w:rsid w:val="00672304"/>
    <w:rsid w:val="00680D21"/>
    <w:rsid w:val="00680EB7"/>
    <w:rsid w:val="00682473"/>
    <w:rsid w:val="00683403"/>
    <w:rsid w:val="00691CAF"/>
    <w:rsid w:val="00693D3F"/>
    <w:rsid w:val="006A05E2"/>
    <w:rsid w:val="006A0781"/>
    <w:rsid w:val="006A167B"/>
    <w:rsid w:val="006A3BB2"/>
    <w:rsid w:val="006C2C7B"/>
    <w:rsid w:val="006D7513"/>
    <w:rsid w:val="006F1A35"/>
    <w:rsid w:val="006F2839"/>
    <w:rsid w:val="00712083"/>
    <w:rsid w:val="00713B68"/>
    <w:rsid w:val="00720949"/>
    <w:rsid w:val="00730F47"/>
    <w:rsid w:val="00731F1E"/>
    <w:rsid w:val="0073681A"/>
    <w:rsid w:val="00754653"/>
    <w:rsid w:val="00764CB2"/>
    <w:rsid w:val="00765575"/>
    <w:rsid w:val="007764E7"/>
    <w:rsid w:val="007A57FC"/>
    <w:rsid w:val="007D3636"/>
    <w:rsid w:val="007D477C"/>
    <w:rsid w:val="007D4B4F"/>
    <w:rsid w:val="007D61CC"/>
    <w:rsid w:val="007E12F5"/>
    <w:rsid w:val="007E4F9C"/>
    <w:rsid w:val="007F225A"/>
    <w:rsid w:val="0080290A"/>
    <w:rsid w:val="00813841"/>
    <w:rsid w:val="008335BB"/>
    <w:rsid w:val="00843C19"/>
    <w:rsid w:val="00844D91"/>
    <w:rsid w:val="00844EE1"/>
    <w:rsid w:val="008479A4"/>
    <w:rsid w:val="0085573F"/>
    <w:rsid w:val="0087345D"/>
    <w:rsid w:val="008A2234"/>
    <w:rsid w:val="008A23E7"/>
    <w:rsid w:val="008B0640"/>
    <w:rsid w:val="008B3D7D"/>
    <w:rsid w:val="009065A3"/>
    <w:rsid w:val="009065D3"/>
    <w:rsid w:val="00920B7A"/>
    <w:rsid w:val="00937EEF"/>
    <w:rsid w:val="00947DF4"/>
    <w:rsid w:val="00967846"/>
    <w:rsid w:val="00972752"/>
    <w:rsid w:val="009768AA"/>
    <w:rsid w:val="00977E6E"/>
    <w:rsid w:val="00981815"/>
    <w:rsid w:val="00990E83"/>
    <w:rsid w:val="009974AF"/>
    <w:rsid w:val="00997F30"/>
    <w:rsid w:val="009B39EB"/>
    <w:rsid w:val="009B3BDE"/>
    <w:rsid w:val="009C137D"/>
    <w:rsid w:val="009E3529"/>
    <w:rsid w:val="009F744F"/>
    <w:rsid w:val="00A04D1A"/>
    <w:rsid w:val="00A11703"/>
    <w:rsid w:val="00A13507"/>
    <w:rsid w:val="00A13C1D"/>
    <w:rsid w:val="00A16542"/>
    <w:rsid w:val="00A265DF"/>
    <w:rsid w:val="00A4039A"/>
    <w:rsid w:val="00A67549"/>
    <w:rsid w:val="00A83622"/>
    <w:rsid w:val="00A84AF6"/>
    <w:rsid w:val="00A93EAD"/>
    <w:rsid w:val="00AA0161"/>
    <w:rsid w:val="00AA06D3"/>
    <w:rsid w:val="00AB6333"/>
    <w:rsid w:val="00AB6A42"/>
    <w:rsid w:val="00AC07DB"/>
    <w:rsid w:val="00AE5F45"/>
    <w:rsid w:val="00AF6C18"/>
    <w:rsid w:val="00B11A93"/>
    <w:rsid w:val="00B17089"/>
    <w:rsid w:val="00B1792C"/>
    <w:rsid w:val="00B2277D"/>
    <w:rsid w:val="00B26D7A"/>
    <w:rsid w:val="00B2797B"/>
    <w:rsid w:val="00B32811"/>
    <w:rsid w:val="00B40CC5"/>
    <w:rsid w:val="00B467C7"/>
    <w:rsid w:val="00B46D18"/>
    <w:rsid w:val="00B47296"/>
    <w:rsid w:val="00B5000A"/>
    <w:rsid w:val="00B60469"/>
    <w:rsid w:val="00B72A5F"/>
    <w:rsid w:val="00B8582F"/>
    <w:rsid w:val="00B91300"/>
    <w:rsid w:val="00B930E2"/>
    <w:rsid w:val="00BB3910"/>
    <w:rsid w:val="00BC38B3"/>
    <w:rsid w:val="00BC6E05"/>
    <w:rsid w:val="00BD6F9E"/>
    <w:rsid w:val="00BD7BE8"/>
    <w:rsid w:val="00BE12C3"/>
    <w:rsid w:val="00BE3F6B"/>
    <w:rsid w:val="00BE5509"/>
    <w:rsid w:val="00BF1F24"/>
    <w:rsid w:val="00C02097"/>
    <w:rsid w:val="00C1CAB1"/>
    <w:rsid w:val="00C35BF0"/>
    <w:rsid w:val="00C361F4"/>
    <w:rsid w:val="00C47C71"/>
    <w:rsid w:val="00C756C3"/>
    <w:rsid w:val="00C90D0D"/>
    <w:rsid w:val="00CE0656"/>
    <w:rsid w:val="00CE5EAC"/>
    <w:rsid w:val="00D13437"/>
    <w:rsid w:val="00D147C0"/>
    <w:rsid w:val="00D14962"/>
    <w:rsid w:val="00D35454"/>
    <w:rsid w:val="00D4027F"/>
    <w:rsid w:val="00D42E21"/>
    <w:rsid w:val="00D5179C"/>
    <w:rsid w:val="00D63EF3"/>
    <w:rsid w:val="00D64299"/>
    <w:rsid w:val="00D83CC8"/>
    <w:rsid w:val="00D87188"/>
    <w:rsid w:val="00D9686F"/>
    <w:rsid w:val="00DA592F"/>
    <w:rsid w:val="00DA62A1"/>
    <w:rsid w:val="00DB38F1"/>
    <w:rsid w:val="00DB3E0E"/>
    <w:rsid w:val="00DC2F2B"/>
    <w:rsid w:val="00DD1189"/>
    <w:rsid w:val="00DD285B"/>
    <w:rsid w:val="00DD2FC6"/>
    <w:rsid w:val="00DD4EAB"/>
    <w:rsid w:val="00DD6B5D"/>
    <w:rsid w:val="00DF008F"/>
    <w:rsid w:val="00E06C22"/>
    <w:rsid w:val="00E30E92"/>
    <w:rsid w:val="00E369AB"/>
    <w:rsid w:val="00E515A7"/>
    <w:rsid w:val="00E55CA7"/>
    <w:rsid w:val="00E56E8A"/>
    <w:rsid w:val="00E6113E"/>
    <w:rsid w:val="00E63721"/>
    <w:rsid w:val="00E64AA1"/>
    <w:rsid w:val="00E64AB4"/>
    <w:rsid w:val="00E653E4"/>
    <w:rsid w:val="00E70CEF"/>
    <w:rsid w:val="00E71FE8"/>
    <w:rsid w:val="00E734C6"/>
    <w:rsid w:val="00E75A45"/>
    <w:rsid w:val="00E7725A"/>
    <w:rsid w:val="00E8267D"/>
    <w:rsid w:val="00E90860"/>
    <w:rsid w:val="00E9389E"/>
    <w:rsid w:val="00E97B62"/>
    <w:rsid w:val="00EA0621"/>
    <w:rsid w:val="00EA14BD"/>
    <w:rsid w:val="00EA1C5E"/>
    <w:rsid w:val="00EC2EF0"/>
    <w:rsid w:val="00EC702D"/>
    <w:rsid w:val="00ED4B69"/>
    <w:rsid w:val="00ED54F3"/>
    <w:rsid w:val="00ED6AD8"/>
    <w:rsid w:val="00EE1459"/>
    <w:rsid w:val="00EF065E"/>
    <w:rsid w:val="00EF10AA"/>
    <w:rsid w:val="00EF4874"/>
    <w:rsid w:val="00F002F0"/>
    <w:rsid w:val="00F110EB"/>
    <w:rsid w:val="00F132EC"/>
    <w:rsid w:val="00F209E0"/>
    <w:rsid w:val="00F22AB3"/>
    <w:rsid w:val="00F34476"/>
    <w:rsid w:val="00F43FB9"/>
    <w:rsid w:val="00F46B3F"/>
    <w:rsid w:val="00F60274"/>
    <w:rsid w:val="00F604E9"/>
    <w:rsid w:val="00F60D5F"/>
    <w:rsid w:val="00F61575"/>
    <w:rsid w:val="00F616A0"/>
    <w:rsid w:val="00F71306"/>
    <w:rsid w:val="00FA04F1"/>
    <w:rsid w:val="00FB2F46"/>
    <w:rsid w:val="00FE3E1F"/>
    <w:rsid w:val="030D0142"/>
    <w:rsid w:val="067A8677"/>
    <w:rsid w:val="067D7AD4"/>
    <w:rsid w:val="06ADD25B"/>
    <w:rsid w:val="06BA5267"/>
    <w:rsid w:val="083CFA6B"/>
    <w:rsid w:val="0899EAC7"/>
    <w:rsid w:val="0985C034"/>
    <w:rsid w:val="0A5702C4"/>
    <w:rsid w:val="0B8871EC"/>
    <w:rsid w:val="0D75B1A5"/>
    <w:rsid w:val="0F0E8920"/>
    <w:rsid w:val="10409764"/>
    <w:rsid w:val="17760CBB"/>
    <w:rsid w:val="19DD81E9"/>
    <w:rsid w:val="19F6DC1C"/>
    <w:rsid w:val="1CE6ABC2"/>
    <w:rsid w:val="1DF6339E"/>
    <w:rsid w:val="1ECA7B22"/>
    <w:rsid w:val="204BA321"/>
    <w:rsid w:val="21EF22FD"/>
    <w:rsid w:val="22405159"/>
    <w:rsid w:val="2426F152"/>
    <w:rsid w:val="2BE38264"/>
    <w:rsid w:val="2FBB0B9F"/>
    <w:rsid w:val="30EE24CB"/>
    <w:rsid w:val="330BD4BE"/>
    <w:rsid w:val="357A522F"/>
    <w:rsid w:val="37C61D84"/>
    <w:rsid w:val="3961EDE5"/>
    <w:rsid w:val="3CB798DA"/>
    <w:rsid w:val="4293B48C"/>
    <w:rsid w:val="436389EB"/>
    <w:rsid w:val="467B5042"/>
    <w:rsid w:val="49662180"/>
    <w:rsid w:val="4B351BCE"/>
    <w:rsid w:val="4B4AAAE8"/>
    <w:rsid w:val="4CAC48BC"/>
    <w:rsid w:val="4FBF80B0"/>
    <w:rsid w:val="511D33E6"/>
    <w:rsid w:val="53D9DB64"/>
    <w:rsid w:val="5824F240"/>
    <w:rsid w:val="582FD966"/>
    <w:rsid w:val="5F0BB7DB"/>
    <w:rsid w:val="5FCDB8DA"/>
    <w:rsid w:val="620404BE"/>
    <w:rsid w:val="627BCF7A"/>
    <w:rsid w:val="6358624E"/>
    <w:rsid w:val="641A9ED0"/>
    <w:rsid w:val="64534E3D"/>
    <w:rsid w:val="69A71075"/>
    <w:rsid w:val="6C60BA66"/>
    <w:rsid w:val="709F8566"/>
    <w:rsid w:val="74E722E3"/>
    <w:rsid w:val="74F1C68F"/>
    <w:rsid w:val="77133613"/>
    <w:rsid w:val="775B63D6"/>
    <w:rsid w:val="78AFD5FD"/>
    <w:rsid w:val="79ED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ED0EC74"/>
  <w15:chartTrackingRefBased/>
  <w15:docId w15:val="{EBB738E7-6F8B-490C-BEB2-F795DB324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403"/>
    <w:pPr>
      <w:spacing w:before="60" w:after="60" w:line="240" w:lineRule="auto"/>
      <w:ind w:left="72" w:right="72"/>
    </w:pPr>
    <w:rPr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ap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shd w:val="clear" w:color="auto" w:fill="D5DCE4" w:themeFill="text2" w:themeFillTint="33"/>
      <w:ind w:left="0" w:right="0"/>
      <w:jc w:val="center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jc w:val="center"/>
      <w:outlineLvl w:val="3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sz w:val="16"/>
      <w:szCs w:val="16"/>
      <w:shd w:val="clear" w:color="auto" w:fill="D5DCE4" w:themeFill="text2" w:themeFillTint="33"/>
    </w:rPr>
  </w:style>
  <w:style w:type="paragraph" w:customStyle="1" w:styleId="Spacer">
    <w:name w:val="Spacer"/>
    <w:basedOn w:val="Normal"/>
    <w:uiPriority w:val="1"/>
    <w:pPr>
      <w:spacing w:before="0" w:after="0" w:line="60" w:lineRule="exact"/>
      <w:ind w:left="0"/>
    </w:pPr>
    <w:rPr>
      <w:sz w:val="6"/>
      <w:szCs w:val="6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681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3681A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3681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3681A"/>
    <w:rPr>
      <w:sz w:val="16"/>
      <w:szCs w:val="16"/>
    </w:rPr>
  </w:style>
  <w:style w:type="paragraph" w:styleId="BodyText2">
    <w:name w:val="Body Text 2"/>
    <w:basedOn w:val="Normal"/>
    <w:link w:val="BodyText2Char"/>
    <w:rsid w:val="0073681A"/>
    <w:pPr>
      <w:spacing w:before="0" w:after="120" w:line="480" w:lineRule="auto"/>
      <w:ind w:left="0" w:right="0"/>
    </w:pPr>
    <w:rPr>
      <w:rFonts w:ascii="Arial" w:eastAsia="Times New Roman" w:hAnsi="Arial" w:cs="Times New Roman"/>
      <w:sz w:val="20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73681A"/>
    <w:rPr>
      <w:rFonts w:ascii="Arial" w:eastAsia="Times New Roman" w:hAnsi="Arial" w:cs="Times New Roman"/>
      <w:sz w:val="20"/>
      <w:szCs w:val="24"/>
      <w:lang w:val="x-none" w:eastAsia="x-none"/>
    </w:rPr>
  </w:style>
  <w:style w:type="character" w:styleId="Hyperlink">
    <w:name w:val="Hyperlink"/>
    <w:rsid w:val="0073681A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305355"/>
    <w:pPr>
      <w:ind w:left="720"/>
      <w:contextualSpacing/>
    </w:pPr>
  </w:style>
  <w:style w:type="character" w:customStyle="1" w:styleId="apple-style-span">
    <w:name w:val="apple-style-span"/>
    <w:locked/>
    <w:rsid w:val="00B2797B"/>
  </w:style>
  <w:style w:type="character" w:customStyle="1" w:styleId="Style1">
    <w:name w:val="Style1"/>
    <w:basedOn w:val="DefaultParagraphFont"/>
    <w:uiPriority w:val="1"/>
    <w:rsid w:val="001A40B7"/>
    <w:rPr>
      <w:rFonts w:ascii="Garamond" w:hAnsi="Garamond"/>
      <w:color w:val="auto"/>
      <w:sz w:val="20"/>
    </w:rPr>
  </w:style>
  <w:style w:type="character" w:customStyle="1" w:styleId="BodyText1">
    <w:name w:val="Body Text1"/>
    <w:basedOn w:val="DefaultParagraphFont"/>
    <w:uiPriority w:val="1"/>
    <w:qFormat/>
    <w:rsid w:val="001A40B7"/>
    <w:rPr>
      <w:rFonts w:ascii="Garamond" w:hAnsi="Garamond"/>
      <w:sz w:val="20"/>
    </w:rPr>
  </w:style>
  <w:style w:type="character" w:customStyle="1" w:styleId="AAAA">
    <w:name w:val="AAAA"/>
    <w:basedOn w:val="DefaultParagraphFont"/>
    <w:uiPriority w:val="1"/>
    <w:qFormat/>
    <w:rsid w:val="001A40B7"/>
    <w:rPr>
      <w:color w:val="767171" w:themeColor="background2" w:themeShade="80"/>
    </w:rPr>
  </w:style>
  <w:style w:type="character" w:customStyle="1" w:styleId="ATHISONE">
    <w:name w:val="ATHIS ONE"/>
    <w:basedOn w:val="DefaultParagraphFont"/>
    <w:uiPriority w:val="1"/>
    <w:qFormat/>
    <w:rsid w:val="001A40B7"/>
    <w:rPr>
      <w:rFonts w:ascii="Garamond" w:hAnsi="Garamond"/>
      <w:color w:val="767171" w:themeColor="background2" w:themeShade="8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42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42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B064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A04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04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04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4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42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335B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25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rm.dfg.ca.gov/FileHandler.ashx?DocumentID=175830&amp;inline" TargetMode="Externa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wsp.info@ccc.ca.gov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footer" Target="footer1.xml"/><Relationship Id="R14001d96c77c4ce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c.ca.gov/what-we-do/conservation-programs/watershed-stewards-program/placement-site-applicant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cc.ca.gov/what-we-do/conservation-programs/watershed-stewards-program/placement-site-applicants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cc.ca.gov/what-we-do/conservation-programs/watershed-stewards-program/placement-site-applicants/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atsos\AppData\Roaming\Microsoft\Templates\Patient%20registr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29564CD5ACF44F38DCDD7693B6B4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3E20E-560F-4E86-BA47-B5991CBF889B}"/>
      </w:docPartPr>
      <w:docPartBody>
        <w:p w:rsidR="009E3C68" w:rsidRDefault="008A2234" w:rsidP="008A2234">
          <w:pPr>
            <w:pStyle w:val="429564CD5ACF44F38DCDD7693B6B43DC10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Choose an item.</w:t>
          </w:r>
        </w:p>
      </w:docPartBody>
    </w:docPart>
    <w:docPart>
      <w:docPartPr>
        <w:name w:val="098F4DB992444495AFF98242A8AE7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6F7C5-8284-4F40-890B-9BC016CE0A3A}"/>
      </w:docPartPr>
      <w:docPartBody>
        <w:p w:rsidR="009E3C68" w:rsidRDefault="008A2234" w:rsidP="008A2234">
          <w:pPr>
            <w:pStyle w:val="098F4DB992444495AFF98242A8AE764B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EFA6413FCC1F459597F8724789988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A92FD-A4A0-4C7B-B194-631415F65CB5}"/>
      </w:docPartPr>
      <w:docPartBody>
        <w:p w:rsidR="009E3C68" w:rsidRDefault="008A2234" w:rsidP="008A2234">
          <w:pPr>
            <w:pStyle w:val="EFA6413FCC1F459597F872478998839C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B5C3960163EA4384979667C6A542B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F3063-DD7A-425B-8F93-1C930A033D03}"/>
      </w:docPartPr>
      <w:docPartBody>
        <w:p w:rsidR="009E3C68" w:rsidRDefault="008A2234" w:rsidP="008A2234">
          <w:pPr>
            <w:pStyle w:val="B5C3960163EA4384979667C6A542BDD19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0B42FA80E66646F685E424A6FFAA5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D5D58-BA08-40B2-B44B-6D3A47E9D44C}"/>
      </w:docPartPr>
      <w:docPartBody>
        <w:p w:rsidR="009E3C68" w:rsidRDefault="008A2234" w:rsidP="008A2234">
          <w:pPr>
            <w:pStyle w:val="0B42FA80E66646F685E424A6FFAA525B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Choose an item.</w:t>
          </w:r>
        </w:p>
      </w:docPartBody>
    </w:docPart>
    <w:docPart>
      <w:docPartPr>
        <w:name w:val="06A847A6C5CA44D9ACFD82E30DBF8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F50F7-425A-4770-96A7-812A7CB1BAA7}"/>
      </w:docPartPr>
      <w:docPartBody>
        <w:p w:rsidR="00637F66" w:rsidRDefault="00155C7F" w:rsidP="00155C7F">
          <w:pPr>
            <w:pStyle w:val="06A847A6C5CA44D9ACFD82E30DBF80BA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5D59B27C27E54E828A1B72DDB4251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8C884-DEC6-47D7-B20E-08C0B28CC47C}"/>
      </w:docPartPr>
      <w:docPartBody>
        <w:p w:rsidR="00637F66" w:rsidRDefault="008A2234" w:rsidP="008A2234">
          <w:pPr>
            <w:pStyle w:val="5D59B27C27E54E828A1B72DDB425165F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AD9CC29739FA4239A4F5334F2EDB0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59E86-5B53-478E-B524-9520AECD8009}"/>
      </w:docPartPr>
      <w:docPartBody>
        <w:p w:rsidR="00637F66" w:rsidRDefault="008A2234" w:rsidP="008A2234">
          <w:pPr>
            <w:pStyle w:val="AD9CC29739FA4239A4F5334F2EDB059C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30B9E6781D3F4B13AEB58CD66CCA7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94720-EAA6-48E7-AD21-890286FE976E}"/>
      </w:docPartPr>
      <w:docPartBody>
        <w:p w:rsidR="00637F66" w:rsidRDefault="008A2234" w:rsidP="008A2234">
          <w:pPr>
            <w:pStyle w:val="30B9E6781D3F4B13AEB58CD66CCA7C95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2D30E973D1B2466996416103C1281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D27A3-4279-4C68-9F84-AA2DC3D425D4}"/>
      </w:docPartPr>
      <w:docPartBody>
        <w:p w:rsidR="00637F66" w:rsidRDefault="008A2234" w:rsidP="008A2234">
          <w:pPr>
            <w:pStyle w:val="2D30E973D1B2466996416103C1281ADF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D5EB661A6E1D41BF9DD688C47435E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C7BC6-5340-4CC1-837F-C4E255043803}"/>
      </w:docPartPr>
      <w:docPartBody>
        <w:p w:rsidR="00637F66" w:rsidRDefault="008A2234" w:rsidP="008A2234">
          <w:pPr>
            <w:pStyle w:val="D5EB661A6E1D41BF9DD688C47435E3D4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16B8F81872944A8EBFF7EA93D5B13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8BACD-D80A-4A37-937F-7687791508A8}"/>
      </w:docPartPr>
      <w:docPartBody>
        <w:p w:rsidR="00637F66" w:rsidRDefault="008A2234" w:rsidP="008A2234">
          <w:pPr>
            <w:pStyle w:val="16B8F81872944A8EBFF7EA93D5B13980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8A39A920E6554355BAC4A4B71567D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0B550-9F3D-4E62-915B-2150EBB4998A}"/>
      </w:docPartPr>
      <w:docPartBody>
        <w:p w:rsidR="00637F66" w:rsidRDefault="008A2234" w:rsidP="008A2234">
          <w:pPr>
            <w:pStyle w:val="8A39A920E6554355BAC4A4B71567DB72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9D886A16763C4B92981DD8B25ECA0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6EC4E-E8FE-4D16-AC63-873F9CD1CD7E}"/>
      </w:docPartPr>
      <w:docPartBody>
        <w:p w:rsidR="00637F66" w:rsidRDefault="008A2234" w:rsidP="008A2234">
          <w:pPr>
            <w:pStyle w:val="9D886A16763C4B92981DD8B25ECA0206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A78906F9C4C44745A44DEC354D97E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3A50A-B24B-42AC-8E48-FDDDB2675D89}"/>
      </w:docPartPr>
      <w:docPartBody>
        <w:p w:rsidR="00637F66" w:rsidRDefault="008A2234" w:rsidP="008A2234">
          <w:pPr>
            <w:pStyle w:val="A78906F9C4C44745A44DEC354D97EA0A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474BB4502A8E448B8332B483D9988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97F1E-306C-401F-B57D-585140488D6C}"/>
      </w:docPartPr>
      <w:docPartBody>
        <w:p w:rsidR="00637F66" w:rsidRDefault="008A2234" w:rsidP="008A2234">
          <w:pPr>
            <w:pStyle w:val="474BB4502A8E448B8332B483D99889FE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0E510EB482BD4BD086F404E6FF0AA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6D7CE-40C7-4A4C-A7BD-6C54A9A049A0}"/>
      </w:docPartPr>
      <w:docPartBody>
        <w:p w:rsidR="00637F66" w:rsidRDefault="008A2234" w:rsidP="008A2234">
          <w:pPr>
            <w:pStyle w:val="0E510EB482BD4BD086F404E6FF0AABBA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0719A92EAAC541DBA9F8864D978E6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2CC4B-1247-4856-A4A1-F9F218096109}"/>
      </w:docPartPr>
      <w:docPartBody>
        <w:p w:rsidR="00637F66" w:rsidRDefault="008A2234" w:rsidP="008A2234">
          <w:pPr>
            <w:pStyle w:val="0719A92EAAC541DBA9F8864D978E6E24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E9EAE842E607479CBBACB96698FE4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9F611-9373-45A5-8D9F-B9B8F4CD2680}"/>
      </w:docPartPr>
      <w:docPartBody>
        <w:p w:rsidR="00637F66" w:rsidRDefault="008A2234" w:rsidP="008A2234">
          <w:pPr>
            <w:pStyle w:val="E9EAE842E607479CBBACB96698FE40F09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A0E52BBEFED34106B07F49C689D06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5C0F8-BDB5-4B9A-83BD-B5C1F0166D3D}"/>
      </w:docPartPr>
      <w:docPartBody>
        <w:p w:rsidR="007F2CC1" w:rsidRDefault="008A2234" w:rsidP="008A2234">
          <w:pPr>
            <w:pStyle w:val="A0E52BBEFED34106B07F49C689D06014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B0ABB782F9754C53937AD63BD8620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E03D8-E2D6-439A-B4E4-B9CA742BB45F}"/>
      </w:docPartPr>
      <w:docPartBody>
        <w:p w:rsidR="00DD4BD4" w:rsidRDefault="008A2234" w:rsidP="008A2234">
          <w:pPr>
            <w:pStyle w:val="B0ABB782F9754C53937AD63BD862021B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7A33C3EC55E94F0DA980A81C53C5F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B1B0A-4FFD-4904-9328-C348C197F876}"/>
      </w:docPartPr>
      <w:docPartBody>
        <w:p w:rsidR="00DD4BD4" w:rsidRDefault="008A2234" w:rsidP="008A2234">
          <w:pPr>
            <w:pStyle w:val="7A33C3EC55E94F0DA980A81C53C5FAE7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B5CB718AE550499C83AA43D436695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353AB-FD7D-4964-9533-CFDFB56BAE6C}"/>
      </w:docPartPr>
      <w:docPartBody>
        <w:p w:rsidR="00DD4BD4" w:rsidRDefault="008A2234" w:rsidP="008A2234">
          <w:pPr>
            <w:pStyle w:val="B5CB718AE550499C83AA43D43669555D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2394A778092146A7955C13FFB35C8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EEF06-671B-42ED-A31D-3A7E8732D824}"/>
      </w:docPartPr>
      <w:docPartBody>
        <w:p w:rsidR="00DD4BD4" w:rsidRDefault="008A2234" w:rsidP="008A2234">
          <w:pPr>
            <w:pStyle w:val="2394A778092146A7955C13FFB35C81C6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557431E5ADB14452B97E14686F2FA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F963A-8989-4DFC-A037-0F72DEB25B92}"/>
      </w:docPartPr>
      <w:docPartBody>
        <w:p w:rsidR="00DD4BD4" w:rsidRDefault="008A2234" w:rsidP="008A2234">
          <w:pPr>
            <w:pStyle w:val="557431E5ADB14452B97E14686F2FAECE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F562726391E84181AE9C13F2242FC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D9B00-BE34-4ED9-879E-3A2A33C1FD94}"/>
      </w:docPartPr>
      <w:docPartBody>
        <w:p w:rsidR="00DD4BD4" w:rsidRDefault="008A2234" w:rsidP="008A2234">
          <w:pPr>
            <w:pStyle w:val="F562726391E84181AE9C13F2242FC6A9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AF84A05D6C1A4261A4909DD74C8C2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F6E6-13B1-4C46-8728-1B21EC3F24F8}"/>
      </w:docPartPr>
      <w:docPartBody>
        <w:p w:rsidR="00DD4BD4" w:rsidRDefault="008A2234" w:rsidP="008A2234">
          <w:pPr>
            <w:pStyle w:val="AF84A05D6C1A4261A4909DD74C8C26FB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00EB4C93090C41CA99F880A6F0A5B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CB27C-C1F0-461C-B92B-46B417D19F56}"/>
      </w:docPartPr>
      <w:docPartBody>
        <w:p w:rsidR="00DD4BD4" w:rsidRDefault="008A2234" w:rsidP="008A2234">
          <w:pPr>
            <w:pStyle w:val="00EB4C93090C41CA99F880A6F0A5B83C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147233DED463418CB9757BC28C643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25192-E5C7-4D0A-9C6B-EEC05C742E2D}"/>
      </w:docPartPr>
      <w:docPartBody>
        <w:p w:rsidR="00DD4BD4" w:rsidRDefault="008A2234" w:rsidP="008A2234">
          <w:pPr>
            <w:pStyle w:val="147233DED463418CB9757BC28C643F4A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7901C3A3EF8441F2980FC631E1569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2F96D-CA4D-4263-A44C-25CA13C2E00E}"/>
      </w:docPartPr>
      <w:docPartBody>
        <w:p w:rsidR="00DD4BD4" w:rsidRDefault="008A2234" w:rsidP="008A2234">
          <w:pPr>
            <w:pStyle w:val="7901C3A3EF8441F2980FC631E1569A05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559ADBC0DF9D4E93952AF0F4DA10C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A5F0B-01BC-4B8F-8A04-7DAAFC2C8D3D}"/>
      </w:docPartPr>
      <w:docPartBody>
        <w:p w:rsidR="00DD4BD4" w:rsidRDefault="008A2234" w:rsidP="008A2234">
          <w:pPr>
            <w:pStyle w:val="559ADBC0DF9D4E93952AF0F4DA10C19E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596AAD303CB34A5C88E157B6834C8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C0B36-B5CA-44F1-BC01-7E9F57414F06}"/>
      </w:docPartPr>
      <w:docPartBody>
        <w:p w:rsidR="00DD4BD4" w:rsidRDefault="008A2234" w:rsidP="008A2234">
          <w:pPr>
            <w:pStyle w:val="596AAD303CB34A5C88E157B6834C891A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96B888AB18754861BF67979FEED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E8071-8B65-434E-894B-68645C76527B}"/>
      </w:docPartPr>
      <w:docPartBody>
        <w:p w:rsidR="00DD4BD4" w:rsidRDefault="008A2234" w:rsidP="008A2234">
          <w:pPr>
            <w:pStyle w:val="96B888AB18754861BF67979FEED92822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2E363ACF4AF3406E83CBEA040667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53576-71C3-4994-8F78-D735E82FACC1}"/>
      </w:docPartPr>
      <w:docPartBody>
        <w:p w:rsidR="00DD4BD4" w:rsidRDefault="008A2234" w:rsidP="008A2234">
          <w:pPr>
            <w:pStyle w:val="2E363ACF4AF3406E83CBEA040667176D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E8849BC2523041A493DB4967B7205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B4E7D-B01A-4520-A077-E2386203F2F9}"/>
      </w:docPartPr>
      <w:docPartBody>
        <w:p w:rsidR="00DD4BD4" w:rsidRDefault="008A2234" w:rsidP="008A2234">
          <w:pPr>
            <w:pStyle w:val="E8849BC2523041A493DB4967B7205997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4F2E8C24A9FD4AF094AF294E2E0C6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5F39E-CCC8-4D00-88CD-C131BDEE46F0}"/>
      </w:docPartPr>
      <w:docPartBody>
        <w:p w:rsidR="00DD4BD4" w:rsidRDefault="008A2234" w:rsidP="008A2234">
          <w:pPr>
            <w:pStyle w:val="4F2E8C24A9FD4AF094AF294E2E0C6A8E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A9883CF8CED74999A779841033490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9AD62-5C37-49B0-8155-4E5DB9FC8D06}"/>
      </w:docPartPr>
      <w:docPartBody>
        <w:p w:rsidR="00DD4BD4" w:rsidRDefault="008A2234" w:rsidP="008A2234">
          <w:pPr>
            <w:pStyle w:val="A9883CF8CED74999A77984103349024E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42F2A1361CFA406A82E1A8F82553F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C569B-929D-4402-A679-A2CBBD0A66B3}"/>
      </w:docPartPr>
      <w:docPartBody>
        <w:p w:rsidR="00DD4BD4" w:rsidRDefault="008A2234" w:rsidP="008A2234">
          <w:pPr>
            <w:pStyle w:val="42F2A1361CFA406A82E1A8F82553FEF8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26C0D87A520541C8AB3BDE599FA2D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C46D3-90D3-4C8B-A69E-A427A21ECB48}"/>
      </w:docPartPr>
      <w:docPartBody>
        <w:p w:rsidR="00DD4BD4" w:rsidRDefault="008A2234" w:rsidP="008A2234">
          <w:pPr>
            <w:pStyle w:val="26C0D87A520541C8AB3BDE599FA2D374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5F8AB1F232394FDE8D7DF3E6CBAF6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59E1C-B060-4084-8CFE-3AAC8515B5FD}"/>
      </w:docPartPr>
      <w:docPartBody>
        <w:p w:rsidR="00DD4BD4" w:rsidRDefault="008A2234" w:rsidP="008A2234">
          <w:pPr>
            <w:pStyle w:val="5F8AB1F232394FDE8D7DF3E6CBAF6143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DBB4BA86E48646F98A6C29CDF39F2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B8272-94CD-41BD-A6FA-574A55EF47C9}"/>
      </w:docPartPr>
      <w:docPartBody>
        <w:p w:rsidR="00DD4BD4" w:rsidRDefault="008A2234" w:rsidP="008A2234">
          <w:pPr>
            <w:pStyle w:val="DBB4BA86E48646F98A6C29CDF39F24C9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22F7CDDE4F7F40C191E9FE8D10717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C487F-4CE6-4C0D-99EB-513433C73771}"/>
      </w:docPartPr>
      <w:docPartBody>
        <w:p w:rsidR="00DD4BD4" w:rsidRDefault="008A2234" w:rsidP="008A2234">
          <w:pPr>
            <w:pStyle w:val="22F7CDDE4F7F40C191E9FE8D10717B13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F412654E35CF4D90ABD8106E34AC5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27847-C6FB-42B3-AE6C-FB6547AF4034}"/>
      </w:docPartPr>
      <w:docPartBody>
        <w:p w:rsidR="00DD4BD4" w:rsidRDefault="008A2234" w:rsidP="008A2234">
          <w:pPr>
            <w:pStyle w:val="F412654E35CF4D90ABD8106E34AC54E3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BCEBE44F9DCE4C848480DF9914027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C3448-4470-419C-A3E0-646E063D99B7}"/>
      </w:docPartPr>
      <w:docPartBody>
        <w:p w:rsidR="00DD4BD4" w:rsidRDefault="008A2234" w:rsidP="008A2234">
          <w:pPr>
            <w:pStyle w:val="BCEBE44F9DCE4C848480DF9914027625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0D48CBB804A14E87A315EDE778B05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53E95-D013-43DF-9C48-FA401C23359B}"/>
      </w:docPartPr>
      <w:docPartBody>
        <w:p w:rsidR="00DD4BD4" w:rsidRDefault="008A2234" w:rsidP="008A2234">
          <w:pPr>
            <w:pStyle w:val="0D48CBB804A14E87A315EDE778B05065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AB921B694F214D2CB77648D0F38C4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3B8A3-124F-4C3E-9BA2-0324EDADF51F}"/>
      </w:docPartPr>
      <w:docPartBody>
        <w:p w:rsidR="00DD4BD4" w:rsidRDefault="008A2234" w:rsidP="008A2234">
          <w:pPr>
            <w:pStyle w:val="AB921B694F214D2CB77648D0F38C420D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3D3AB898D9444742A53E098CDAA68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D9792-01C1-41C1-B355-956143697427}"/>
      </w:docPartPr>
      <w:docPartBody>
        <w:p w:rsidR="00DD4BD4" w:rsidRDefault="008A2234" w:rsidP="008A2234">
          <w:pPr>
            <w:pStyle w:val="3D3AB898D9444742A53E098CDAA68371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FAE4FCBFC1594696A4CABC5594908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4D256-1994-4F7D-9EA9-D7D559370D31}"/>
      </w:docPartPr>
      <w:docPartBody>
        <w:p w:rsidR="00DD4BD4" w:rsidRDefault="008A2234" w:rsidP="008A2234">
          <w:pPr>
            <w:pStyle w:val="FAE4FCBFC1594696A4CABC5594908D85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84813B9A2C9D478CBAA9E6A0D9FB9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02900-C9F6-44A5-95CD-5073A91CBCF7}"/>
      </w:docPartPr>
      <w:docPartBody>
        <w:p w:rsidR="00DD4BD4" w:rsidRDefault="008A2234" w:rsidP="008A2234">
          <w:pPr>
            <w:pStyle w:val="84813B9A2C9D478CBAA9E6A0D9FB980D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AC055B28267444058B14C2E7BF2F1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E3F91-473C-47D8-8E75-EDB82326755B}"/>
      </w:docPartPr>
      <w:docPartBody>
        <w:p w:rsidR="00DD4BD4" w:rsidRDefault="008A2234" w:rsidP="008A2234">
          <w:pPr>
            <w:pStyle w:val="AC055B28267444058B14C2E7BF2F135D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7599C0F8797F46B88408460F1FB31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50032-9DD7-4436-AC7C-55583CD1FC23}"/>
      </w:docPartPr>
      <w:docPartBody>
        <w:p w:rsidR="00DD4BD4" w:rsidRDefault="008A2234" w:rsidP="008A2234">
          <w:pPr>
            <w:pStyle w:val="7599C0F8797F46B88408460F1FB319B9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DE1D4A4792C746D9B6098F9BF64B9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095EB-1550-4FA2-93B1-825E0F224C30}"/>
      </w:docPartPr>
      <w:docPartBody>
        <w:p w:rsidR="00DD4BD4" w:rsidRDefault="008A2234" w:rsidP="008A2234">
          <w:pPr>
            <w:pStyle w:val="DE1D4A4792C746D9B6098F9BF64B9EEE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74A1CE5EB10643E2BA5133587D241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7D54E-3F3D-42B2-AA5C-BBC71BDAA234}"/>
      </w:docPartPr>
      <w:docPartBody>
        <w:p w:rsidR="00DD4BD4" w:rsidRDefault="008A2234" w:rsidP="008A2234">
          <w:pPr>
            <w:pStyle w:val="74A1CE5EB10643E2BA5133587D241A13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C0556A1A11454673BDC9F43A23123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E56A8-1B96-4702-AAAF-A1643B5FF3EC}"/>
      </w:docPartPr>
      <w:docPartBody>
        <w:p w:rsidR="00DD4BD4" w:rsidRDefault="008A2234" w:rsidP="008A2234">
          <w:pPr>
            <w:pStyle w:val="C0556A1A11454673BDC9F43A2312365D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ECB0E5AADA7D4574A302F80E334D4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1267F-7F3B-4100-AEE9-FC7AF702CDB0}"/>
      </w:docPartPr>
      <w:docPartBody>
        <w:p w:rsidR="00DD4BD4" w:rsidRDefault="008A2234" w:rsidP="008A2234">
          <w:pPr>
            <w:pStyle w:val="ECB0E5AADA7D4574A302F80E334D4323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31678366A9F84C8AA79F4603364D4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13A8C-D6C9-4D32-A0F7-EC346741702E}"/>
      </w:docPartPr>
      <w:docPartBody>
        <w:p w:rsidR="00DD4BD4" w:rsidRDefault="008A2234" w:rsidP="008A2234">
          <w:pPr>
            <w:pStyle w:val="31678366A9F84C8AA79F4603364D4561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D883C538CFE3458EBFFEF0E573CA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AF8B7-449E-41DF-BBD3-5AC60B86F832}"/>
      </w:docPartPr>
      <w:docPartBody>
        <w:p w:rsidR="00DD4BD4" w:rsidRDefault="008A2234" w:rsidP="008A2234">
          <w:pPr>
            <w:pStyle w:val="D883C538CFE3458EBFFEF0E573CA5906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0D09DC3DAE8D4BA997723A74582DE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D57D3-4DAE-4675-8778-4439E1F536BE}"/>
      </w:docPartPr>
      <w:docPartBody>
        <w:p w:rsidR="00DD4BD4" w:rsidRDefault="008A2234" w:rsidP="008A2234">
          <w:pPr>
            <w:pStyle w:val="0D09DC3DAE8D4BA997723A74582DEC4D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39C8C8D01AD94800B9616929812FA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A47EC-1773-40C8-8585-EFFC98B5DFA6}"/>
      </w:docPartPr>
      <w:docPartBody>
        <w:p w:rsidR="00DD4BD4" w:rsidRDefault="008A2234" w:rsidP="008A2234">
          <w:pPr>
            <w:pStyle w:val="39C8C8D01AD94800B9616929812FA185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2BB73B901D0A44AA8252FF689CE64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07FEF-3581-4E46-B4C9-86B9F74DD5C4}"/>
      </w:docPartPr>
      <w:docPartBody>
        <w:p w:rsidR="00DD4BD4" w:rsidRDefault="008A2234" w:rsidP="008A2234">
          <w:pPr>
            <w:pStyle w:val="2BB73B901D0A44AA8252FF689CE64AEE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6CAFC052F06149018907381F1BE9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8BB70-3B4A-4A80-BE15-C74704ECB776}"/>
      </w:docPartPr>
      <w:docPartBody>
        <w:p w:rsidR="001E05EC" w:rsidRDefault="008A2234" w:rsidP="008A2234">
          <w:pPr>
            <w:pStyle w:val="6CAFC052F06149018907381F1BE9C1B97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8F0886352ED74547B216BF1EEAEE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F7E12-163B-4A8E-A48F-E23D5813F8B4}"/>
      </w:docPartPr>
      <w:docPartBody>
        <w:p w:rsidR="001E05EC" w:rsidRDefault="008A2234" w:rsidP="008A2234">
          <w:pPr>
            <w:pStyle w:val="8F0886352ED74547B216BF1EEAEEBC457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Click here to enter text.</w:t>
          </w:r>
        </w:p>
      </w:docPartBody>
    </w:docPart>
    <w:docPart>
      <w:docPartPr>
        <w:name w:val="9E86CBFBC91F410A8F5655532A49B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DAD7C-9268-4895-A314-AF58DAB99EBD}"/>
      </w:docPartPr>
      <w:docPartBody>
        <w:p w:rsidR="0038082C" w:rsidRDefault="008A2234" w:rsidP="008A2234">
          <w:pPr>
            <w:pStyle w:val="9E86CBFBC91F410A8F5655532A49BBBF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30213B3E79B44689835C79909E4E0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7E09C-1FA8-4204-8E9C-CDC136E6193E}"/>
      </w:docPartPr>
      <w:docPartBody>
        <w:p w:rsidR="0038082C" w:rsidRDefault="008A2234" w:rsidP="008A2234">
          <w:pPr>
            <w:pStyle w:val="30213B3E79B44689835C79909E4E0CE97"/>
          </w:pPr>
          <w:r w:rsidRPr="00020F64">
            <w:rPr>
              <w:rStyle w:val="PlaceholderText"/>
              <w:sz w:val="18"/>
              <w:szCs w:val="18"/>
            </w:rPr>
            <w:t>Click here to enter text.</w:t>
          </w:r>
        </w:p>
      </w:docPartBody>
    </w:docPart>
    <w:docPart>
      <w:docPartPr>
        <w:name w:val="60E28C987C4E4FFD879F467E886A5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B1223-B4CD-43B2-927A-9E22A97AC1A4}"/>
      </w:docPartPr>
      <w:docPartBody>
        <w:p w:rsidR="00EF065E" w:rsidRDefault="008A2234" w:rsidP="008A2234">
          <w:pPr>
            <w:pStyle w:val="60E28C987C4E4FFD879F467E886A58D17"/>
          </w:pPr>
          <w:r w:rsidRPr="00604E77">
            <w:rPr>
              <w:rStyle w:val="PlaceholderText"/>
              <w:rFonts w:ascii="Arial" w:hAnsi="Arial" w:cs="Arial"/>
              <w:sz w:val="18"/>
              <w:szCs w:val="18"/>
            </w:rPr>
            <w:t>Choose an item.</w:t>
          </w:r>
        </w:p>
      </w:docPartBody>
    </w:docPart>
    <w:docPart>
      <w:docPartPr>
        <w:name w:val="A0E5206EA436438DBAE6B1083564E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2D923-8856-4647-93A7-431A02364070}"/>
      </w:docPartPr>
      <w:docPartBody>
        <w:p w:rsidR="00AB6A42" w:rsidRDefault="008A2234" w:rsidP="008A2234">
          <w:pPr>
            <w:pStyle w:val="A0E5206EA436438DBAE6B1083564EAFD3"/>
          </w:pPr>
          <w:r>
            <w:rPr>
              <w:rStyle w:val="PlaceholderText"/>
              <w:sz w:val="18"/>
              <w:szCs w:val="18"/>
            </w:rPr>
            <w:t>Enter dollar amount your site will pay per Corpsmember here</w:t>
          </w:r>
        </w:p>
      </w:docPartBody>
    </w:docPart>
    <w:docPart>
      <w:docPartPr>
        <w:name w:val="0F250A0ABD5A490BBE89968D95D00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84AE1-7164-4ED9-AB9E-B0FF4D084943}"/>
      </w:docPartPr>
      <w:docPartBody>
        <w:p w:rsidR="00AB6A42" w:rsidRDefault="008A2234" w:rsidP="008A2234">
          <w:pPr>
            <w:pStyle w:val="0F250A0ABD5A490BBE89968D95D006CC3"/>
          </w:pPr>
          <w:r>
            <w:rPr>
              <w:rStyle w:val="PlaceholderText"/>
              <w:sz w:val="18"/>
              <w:szCs w:val="18"/>
            </w:rPr>
            <w:t>Enter dollar amount your site will pay per Corpsmember here</w:t>
          </w:r>
        </w:p>
      </w:docPartBody>
    </w:docPart>
    <w:docPart>
      <w:docPartPr>
        <w:name w:val="C3E622BCAB404A66BBA4642580E41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96B8E-C2EA-4CB6-B7B3-8F2427EBD505}"/>
      </w:docPartPr>
      <w:docPartBody>
        <w:p w:rsidR="00A24A14" w:rsidRDefault="008A2234" w:rsidP="008A2234">
          <w:pPr>
            <w:pStyle w:val="C3E622BCAB404A66BBA4642580E4189C3"/>
          </w:pPr>
          <w:r w:rsidRPr="067D7AD4">
            <w:rPr>
              <w:rStyle w:val="PlaceholderText"/>
              <w:sz w:val="18"/>
              <w:szCs w:val="18"/>
            </w:rPr>
            <w:t xml:space="preserve">Enter dollar amount your site will pay per </w:t>
          </w:r>
          <w:r>
            <w:rPr>
              <w:rStyle w:val="PlaceholderText"/>
              <w:sz w:val="18"/>
              <w:szCs w:val="18"/>
            </w:rPr>
            <w:t>Corpsm</w:t>
          </w:r>
          <w:r w:rsidRPr="067D7AD4">
            <w:rPr>
              <w:rStyle w:val="PlaceholderText"/>
              <w:sz w:val="18"/>
              <w:szCs w:val="18"/>
            </w:rPr>
            <w:t>ember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C68"/>
    <w:rsid w:val="00121CAA"/>
    <w:rsid w:val="001502FA"/>
    <w:rsid w:val="00155C7F"/>
    <w:rsid w:val="001D1D88"/>
    <w:rsid w:val="001E05EC"/>
    <w:rsid w:val="001E487E"/>
    <w:rsid w:val="0024220D"/>
    <w:rsid w:val="002D25AE"/>
    <w:rsid w:val="002F0354"/>
    <w:rsid w:val="003764BA"/>
    <w:rsid w:val="0038082C"/>
    <w:rsid w:val="004619E0"/>
    <w:rsid w:val="00501669"/>
    <w:rsid w:val="005A08B0"/>
    <w:rsid w:val="00637F66"/>
    <w:rsid w:val="00794E37"/>
    <w:rsid w:val="007D5204"/>
    <w:rsid w:val="007F2CC1"/>
    <w:rsid w:val="00885908"/>
    <w:rsid w:val="008A2234"/>
    <w:rsid w:val="008A5B85"/>
    <w:rsid w:val="008B5433"/>
    <w:rsid w:val="00946811"/>
    <w:rsid w:val="00976F9A"/>
    <w:rsid w:val="009E3C68"/>
    <w:rsid w:val="00A24A14"/>
    <w:rsid w:val="00AB6A42"/>
    <w:rsid w:val="00B40141"/>
    <w:rsid w:val="00C874A4"/>
    <w:rsid w:val="00DD4BD4"/>
    <w:rsid w:val="00E746C2"/>
    <w:rsid w:val="00ED6257"/>
    <w:rsid w:val="00EF065E"/>
    <w:rsid w:val="00FC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2234"/>
    <w:rPr>
      <w:color w:val="808080"/>
    </w:rPr>
  </w:style>
  <w:style w:type="paragraph" w:customStyle="1" w:styleId="30CD0925B32143AEAC056614D39567DC">
    <w:name w:val="30CD0925B32143AEAC056614D39567DC"/>
  </w:style>
  <w:style w:type="paragraph" w:customStyle="1" w:styleId="FC80113A54F44ADD96C3B2339D9183C4">
    <w:name w:val="FC80113A54F44ADD96C3B2339D9183C4"/>
  </w:style>
  <w:style w:type="paragraph" w:customStyle="1" w:styleId="FC269F81902A4134BF32292A17C6AD67">
    <w:name w:val="FC269F81902A4134BF32292A17C6AD67"/>
  </w:style>
  <w:style w:type="paragraph" w:customStyle="1" w:styleId="EECE1A107F804F9AA1AAA9EEB6056CC5">
    <w:name w:val="EECE1A107F804F9AA1AAA9EEB6056CC5"/>
  </w:style>
  <w:style w:type="paragraph" w:customStyle="1" w:styleId="F774C9791D2E401ABC38E3481A0EDC82">
    <w:name w:val="F774C9791D2E401ABC38E3481A0EDC82"/>
  </w:style>
  <w:style w:type="paragraph" w:customStyle="1" w:styleId="A6DD97B1310D454387C27EB961875472">
    <w:name w:val="A6DD97B1310D454387C27EB961875472"/>
  </w:style>
  <w:style w:type="paragraph" w:customStyle="1" w:styleId="C6F2288DBE2F485482947A6F40E43451">
    <w:name w:val="C6F2288DBE2F485482947A6F40E43451"/>
  </w:style>
  <w:style w:type="paragraph" w:customStyle="1" w:styleId="3150FE774AD64A3CB0619310F487E2A6">
    <w:name w:val="3150FE774AD64A3CB0619310F487E2A6"/>
  </w:style>
  <w:style w:type="paragraph" w:customStyle="1" w:styleId="2DDF490CAB64469D9ADA9D8FB9598BCC">
    <w:name w:val="2DDF490CAB64469D9ADA9D8FB9598BCC"/>
  </w:style>
  <w:style w:type="paragraph" w:customStyle="1" w:styleId="1630CCFD1BD64A48AB60B429337BF798">
    <w:name w:val="1630CCFD1BD64A48AB60B429337BF798"/>
  </w:style>
  <w:style w:type="paragraph" w:customStyle="1" w:styleId="2F46D2A57B3B46AEA8902C14AEB54237">
    <w:name w:val="2F46D2A57B3B46AEA8902C14AEB54237"/>
  </w:style>
  <w:style w:type="paragraph" w:customStyle="1" w:styleId="BF325B5055A34CBF924282109DDB2175">
    <w:name w:val="BF325B5055A34CBF924282109DDB2175"/>
  </w:style>
  <w:style w:type="paragraph" w:customStyle="1" w:styleId="2E8AC722D96F4C1C91F7EC7A7060327F">
    <w:name w:val="2E8AC722D96F4C1C91F7EC7A7060327F"/>
  </w:style>
  <w:style w:type="paragraph" w:customStyle="1" w:styleId="805EABAB9E314D51BC12E228FD1BC5C0">
    <w:name w:val="805EABAB9E314D51BC12E228FD1BC5C0"/>
  </w:style>
  <w:style w:type="paragraph" w:customStyle="1" w:styleId="2F7DA126EACB4EBFB1C33050B57ECC81">
    <w:name w:val="2F7DA126EACB4EBFB1C33050B57ECC81"/>
  </w:style>
  <w:style w:type="paragraph" w:customStyle="1" w:styleId="26355C94EF4948149F7CF5B318ECCFF8">
    <w:name w:val="26355C94EF4948149F7CF5B318ECCFF8"/>
  </w:style>
  <w:style w:type="paragraph" w:customStyle="1" w:styleId="88D550C25AC4437395E6054A64BBD7EB">
    <w:name w:val="88D550C25AC4437395E6054A64BBD7EB"/>
  </w:style>
  <w:style w:type="paragraph" w:customStyle="1" w:styleId="BA039B6E5460488C972BA2B3278BA374">
    <w:name w:val="BA039B6E5460488C972BA2B3278BA374"/>
  </w:style>
  <w:style w:type="paragraph" w:customStyle="1" w:styleId="E85A5CF863034FB6B590A3834908ADA4">
    <w:name w:val="E85A5CF863034FB6B590A3834908ADA4"/>
  </w:style>
  <w:style w:type="paragraph" w:customStyle="1" w:styleId="56A6D26B1A5249828E0CD6828480466A">
    <w:name w:val="56A6D26B1A5249828E0CD6828480466A"/>
  </w:style>
  <w:style w:type="paragraph" w:customStyle="1" w:styleId="AC8E578A7A0C41EBAA10BB7D1D665D7A">
    <w:name w:val="AC8E578A7A0C41EBAA10BB7D1D665D7A"/>
  </w:style>
  <w:style w:type="paragraph" w:customStyle="1" w:styleId="990C1530092244CDA80060AFFC71693E">
    <w:name w:val="990C1530092244CDA80060AFFC71693E"/>
  </w:style>
  <w:style w:type="paragraph" w:customStyle="1" w:styleId="8745C73C583D4AAA9ADAB8002757B14A">
    <w:name w:val="8745C73C583D4AAA9ADAB8002757B14A"/>
  </w:style>
  <w:style w:type="paragraph" w:customStyle="1" w:styleId="81A777C5286D4A71850F62A8BB666E0A">
    <w:name w:val="81A777C5286D4A71850F62A8BB666E0A"/>
  </w:style>
  <w:style w:type="paragraph" w:customStyle="1" w:styleId="0DDF5210E318493689EF6342AE8F9CAF">
    <w:name w:val="0DDF5210E318493689EF6342AE8F9CAF"/>
  </w:style>
  <w:style w:type="paragraph" w:customStyle="1" w:styleId="5D9E8833254D4152896116EC75965EEE">
    <w:name w:val="5D9E8833254D4152896116EC75965EEE"/>
  </w:style>
  <w:style w:type="paragraph" w:customStyle="1" w:styleId="0DFD40EB0FE14B2DB9A228E810C0465F">
    <w:name w:val="0DFD40EB0FE14B2DB9A228E810C0465F"/>
  </w:style>
  <w:style w:type="paragraph" w:customStyle="1" w:styleId="E0403D864CC342CC8EC991454D445C9D">
    <w:name w:val="E0403D864CC342CC8EC991454D445C9D"/>
  </w:style>
  <w:style w:type="paragraph" w:customStyle="1" w:styleId="C8700D10C81B4B8DAD1BE1914CB491B0">
    <w:name w:val="C8700D10C81B4B8DAD1BE1914CB491B0"/>
  </w:style>
  <w:style w:type="paragraph" w:customStyle="1" w:styleId="F2F0797CB8274FD4BC6B1ECC4AA15280">
    <w:name w:val="F2F0797CB8274FD4BC6B1ECC4AA15280"/>
  </w:style>
  <w:style w:type="paragraph" w:customStyle="1" w:styleId="4C2595BDF09E4289830CA12B6430392C">
    <w:name w:val="4C2595BDF09E4289830CA12B6430392C"/>
    <w:rsid w:val="009E3C68"/>
  </w:style>
  <w:style w:type="paragraph" w:customStyle="1" w:styleId="63AD34B2B0A742F99E73AF4171901AEB">
    <w:name w:val="63AD34B2B0A742F99E73AF4171901AEB"/>
    <w:rsid w:val="009E3C68"/>
  </w:style>
  <w:style w:type="paragraph" w:customStyle="1" w:styleId="415C202954D542F7B406FCC1467780CD">
    <w:name w:val="415C202954D542F7B406FCC1467780CD"/>
    <w:rsid w:val="009E3C68"/>
  </w:style>
  <w:style w:type="paragraph" w:customStyle="1" w:styleId="CB15DFBE24F54B278C845A10270C2391">
    <w:name w:val="CB15DFBE24F54B278C845A10270C2391"/>
    <w:rsid w:val="009E3C68"/>
  </w:style>
  <w:style w:type="paragraph" w:customStyle="1" w:styleId="488E4314FD7747FDAF0F273E65F4D350">
    <w:name w:val="488E4314FD7747FDAF0F273E65F4D350"/>
    <w:rsid w:val="009E3C68"/>
  </w:style>
  <w:style w:type="paragraph" w:customStyle="1" w:styleId="906A5E46519D45E581D508746BA2860D">
    <w:name w:val="906A5E46519D45E581D508746BA2860D"/>
    <w:rsid w:val="009E3C68"/>
  </w:style>
  <w:style w:type="paragraph" w:customStyle="1" w:styleId="C6DDC6ED621946E4A90C1A94669DA73E">
    <w:name w:val="C6DDC6ED621946E4A90C1A94669DA73E"/>
    <w:rsid w:val="009E3C68"/>
  </w:style>
  <w:style w:type="paragraph" w:customStyle="1" w:styleId="4E2AB292F0594547AD822A7B4F751000">
    <w:name w:val="4E2AB292F0594547AD822A7B4F751000"/>
    <w:rsid w:val="009E3C68"/>
  </w:style>
  <w:style w:type="paragraph" w:customStyle="1" w:styleId="3D51A85E86F44190B145B6CB1BF8085C">
    <w:name w:val="3D51A85E86F44190B145B6CB1BF8085C"/>
    <w:rsid w:val="009E3C68"/>
  </w:style>
  <w:style w:type="paragraph" w:customStyle="1" w:styleId="99A913E78E1E46FB8044F1E552AD4828">
    <w:name w:val="99A913E78E1E46FB8044F1E552AD4828"/>
    <w:rsid w:val="009E3C68"/>
  </w:style>
  <w:style w:type="paragraph" w:customStyle="1" w:styleId="65980C88E1B74FA8B928191071AC92C2">
    <w:name w:val="65980C88E1B74FA8B928191071AC92C2"/>
    <w:rsid w:val="009E3C68"/>
  </w:style>
  <w:style w:type="paragraph" w:customStyle="1" w:styleId="382D8EEA92FD474D809B25EC64F8AB89">
    <w:name w:val="382D8EEA92FD474D809B25EC64F8AB89"/>
    <w:rsid w:val="009E3C68"/>
  </w:style>
  <w:style w:type="paragraph" w:customStyle="1" w:styleId="02C90188DEE944639B237E75DA455AC1">
    <w:name w:val="02C90188DEE944639B237E75DA455AC1"/>
    <w:rsid w:val="009E3C68"/>
  </w:style>
  <w:style w:type="paragraph" w:customStyle="1" w:styleId="6CBF499E98314B2BA1FD9160C1AA7815">
    <w:name w:val="6CBF499E98314B2BA1FD9160C1AA7815"/>
    <w:rsid w:val="009E3C68"/>
  </w:style>
  <w:style w:type="paragraph" w:customStyle="1" w:styleId="78E3D03D09EB412DBE53FD8CEAF96581">
    <w:name w:val="78E3D03D09EB412DBE53FD8CEAF96581"/>
    <w:rsid w:val="009E3C68"/>
  </w:style>
  <w:style w:type="paragraph" w:customStyle="1" w:styleId="1D7CE0D802F54C0BB542252A7A10F44F">
    <w:name w:val="1D7CE0D802F54C0BB542252A7A10F44F"/>
    <w:rsid w:val="009E3C68"/>
  </w:style>
  <w:style w:type="paragraph" w:customStyle="1" w:styleId="9EC34F41C6AF4B68BC71D6D6D90EEA2D">
    <w:name w:val="9EC34F41C6AF4B68BC71D6D6D90EEA2D"/>
    <w:rsid w:val="009E3C68"/>
  </w:style>
  <w:style w:type="paragraph" w:customStyle="1" w:styleId="E2A737F8EA91499484A1405EA0F7099B">
    <w:name w:val="E2A737F8EA91499484A1405EA0F7099B"/>
    <w:rsid w:val="009E3C68"/>
  </w:style>
  <w:style w:type="paragraph" w:customStyle="1" w:styleId="85D8DC356314461A9E1BE944F95E2DD7">
    <w:name w:val="85D8DC356314461A9E1BE944F95E2DD7"/>
    <w:rsid w:val="009E3C68"/>
  </w:style>
  <w:style w:type="paragraph" w:customStyle="1" w:styleId="F7253B66F3F24EAA8E74D1DD63BFDF4E">
    <w:name w:val="F7253B66F3F24EAA8E74D1DD63BFDF4E"/>
    <w:rsid w:val="009E3C68"/>
  </w:style>
  <w:style w:type="paragraph" w:customStyle="1" w:styleId="F3FB9CCA8ECC44F3A13A516593FD5DB4">
    <w:name w:val="F3FB9CCA8ECC44F3A13A516593FD5DB4"/>
    <w:rsid w:val="009E3C68"/>
  </w:style>
  <w:style w:type="paragraph" w:customStyle="1" w:styleId="69A3AA804FEF4E3084C8A1770F08E7AD">
    <w:name w:val="69A3AA804FEF4E3084C8A1770F08E7AD"/>
    <w:rsid w:val="009E3C68"/>
  </w:style>
  <w:style w:type="paragraph" w:customStyle="1" w:styleId="8C477E827A294159B04F3DEE649FE005">
    <w:name w:val="8C477E827A294159B04F3DEE649FE005"/>
    <w:rsid w:val="009E3C68"/>
  </w:style>
  <w:style w:type="paragraph" w:customStyle="1" w:styleId="794B0ECED4C44C698647BD914C6FEFA0">
    <w:name w:val="794B0ECED4C44C698647BD914C6FEFA0"/>
    <w:rsid w:val="009E3C68"/>
  </w:style>
  <w:style w:type="paragraph" w:customStyle="1" w:styleId="E455EC0A67A74E578A22E2FA8E8FCF68">
    <w:name w:val="E455EC0A67A74E578A22E2FA8E8FCF68"/>
    <w:rsid w:val="009E3C68"/>
  </w:style>
  <w:style w:type="paragraph" w:customStyle="1" w:styleId="058ED635350A46B5802CE63E10415C3D">
    <w:name w:val="058ED635350A46B5802CE63E10415C3D"/>
    <w:rsid w:val="009E3C68"/>
  </w:style>
  <w:style w:type="paragraph" w:customStyle="1" w:styleId="4F9BCD21AA8949DBB3074B51F75E25CC">
    <w:name w:val="4F9BCD21AA8949DBB3074B51F75E25CC"/>
    <w:rsid w:val="009E3C68"/>
  </w:style>
  <w:style w:type="paragraph" w:customStyle="1" w:styleId="282542DD46D04F0B992CDF0C324F54D5">
    <w:name w:val="282542DD46D04F0B992CDF0C324F54D5"/>
    <w:rsid w:val="009E3C68"/>
  </w:style>
  <w:style w:type="paragraph" w:customStyle="1" w:styleId="3573AF8231484C19B487884D04F4F9F3">
    <w:name w:val="3573AF8231484C19B487884D04F4F9F3"/>
    <w:rsid w:val="009E3C68"/>
  </w:style>
  <w:style w:type="paragraph" w:customStyle="1" w:styleId="3EFE78B7994340A99B5B366A1CEB7068">
    <w:name w:val="3EFE78B7994340A99B5B366A1CEB7068"/>
    <w:rsid w:val="009E3C68"/>
  </w:style>
  <w:style w:type="paragraph" w:customStyle="1" w:styleId="D3E04E5DFDEE41F8ACE7795E3DABE593">
    <w:name w:val="D3E04E5DFDEE41F8ACE7795E3DABE593"/>
    <w:rsid w:val="009E3C68"/>
  </w:style>
  <w:style w:type="paragraph" w:customStyle="1" w:styleId="C4EF6A5C761145CCB1B145762C8C55C9">
    <w:name w:val="C4EF6A5C761145CCB1B145762C8C55C9"/>
    <w:rsid w:val="009E3C68"/>
  </w:style>
  <w:style w:type="paragraph" w:customStyle="1" w:styleId="A5089BAB734E4F3AB1FB465ECC8496CF">
    <w:name w:val="A5089BAB734E4F3AB1FB465ECC8496CF"/>
    <w:rsid w:val="009E3C68"/>
  </w:style>
  <w:style w:type="paragraph" w:customStyle="1" w:styleId="2CC9D0B4EBDF4A02B9A11D346EF6D076">
    <w:name w:val="2CC9D0B4EBDF4A02B9A11D346EF6D076"/>
    <w:rsid w:val="009E3C68"/>
  </w:style>
  <w:style w:type="paragraph" w:customStyle="1" w:styleId="457C2913E54F4F2A9BA11ADB079183AA">
    <w:name w:val="457C2913E54F4F2A9BA11ADB079183AA"/>
    <w:rsid w:val="009E3C68"/>
  </w:style>
  <w:style w:type="paragraph" w:customStyle="1" w:styleId="663EE219DB5949F185C7FACEDEA2307F">
    <w:name w:val="663EE219DB5949F185C7FACEDEA2307F"/>
    <w:rsid w:val="009E3C68"/>
  </w:style>
  <w:style w:type="paragraph" w:customStyle="1" w:styleId="979A9DF6EB2C467AAF5DE2CBFD794955">
    <w:name w:val="979A9DF6EB2C467AAF5DE2CBFD794955"/>
    <w:rsid w:val="009E3C68"/>
  </w:style>
  <w:style w:type="paragraph" w:customStyle="1" w:styleId="E7181731FCE64C8ABA30B9D3EBE0D284">
    <w:name w:val="E7181731FCE64C8ABA30B9D3EBE0D284"/>
    <w:rsid w:val="009E3C68"/>
  </w:style>
  <w:style w:type="paragraph" w:customStyle="1" w:styleId="D73176DE1ADB4F9AA01A514C3625F5F5">
    <w:name w:val="D73176DE1ADB4F9AA01A514C3625F5F5"/>
    <w:rsid w:val="009E3C68"/>
  </w:style>
  <w:style w:type="paragraph" w:customStyle="1" w:styleId="48BE5744EB4B4015866410B6FB227433">
    <w:name w:val="48BE5744EB4B4015866410B6FB227433"/>
    <w:rsid w:val="009E3C68"/>
  </w:style>
  <w:style w:type="paragraph" w:customStyle="1" w:styleId="A3D84614091A425AAD4F855EE42C3209">
    <w:name w:val="A3D84614091A425AAD4F855EE42C3209"/>
    <w:rsid w:val="009E3C68"/>
  </w:style>
  <w:style w:type="paragraph" w:customStyle="1" w:styleId="AFB39375B3494AFEB242AF83E200C4D7">
    <w:name w:val="AFB39375B3494AFEB242AF83E200C4D7"/>
    <w:rsid w:val="009E3C68"/>
  </w:style>
  <w:style w:type="paragraph" w:customStyle="1" w:styleId="375AAB8D167C407F9F0DBCD3144896F3">
    <w:name w:val="375AAB8D167C407F9F0DBCD3144896F3"/>
    <w:rsid w:val="009E3C68"/>
  </w:style>
  <w:style w:type="paragraph" w:customStyle="1" w:styleId="E4B8E8B24A2C48798D10735A1653F4B0">
    <w:name w:val="E4B8E8B24A2C48798D10735A1653F4B0"/>
    <w:rsid w:val="009E3C68"/>
  </w:style>
  <w:style w:type="paragraph" w:customStyle="1" w:styleId="F1EB1EA52AE94348A56A4971E49CB70E">
    <w:name w:val="F1EB1EA52AE94348A56A4971E49CB70E"/>
    <w:rsid w:val="009E3C68"/>
  </w:style>
  <w:style w:type="paragraph" w:customStyle="1" w:styleId="D24A6C3A8455404494BB197D7BC4AA2C">
    <w:name w:val="D24A6C3A8455404494BB197D7BC4AA2C"/>
    <w:rsid w:val="009E3C68"/>
  </w:style>
  <w:style w:type="paragraph" w:customStyle="1" w:styleId="B5C59C2FA1B9483DAD0117CD93CE051D">
    <w:name w:val="B5C59C2FA1B9483DAD0117CD93CE051D"/>
    <w:rsid w:val="009E3C68"/>
  </w:style>
  <w:style w:type="paragraph" w:customStyle="1" w:styleId="0CB374BA6C3D4BAC8CBB798C28D733EF">
    <w:name w:val="0CB374BA6C3D4BAC8CBB798C28D733EF"/>
    <w:rsid w:val="009E3C68"/>
  </w:style>
  <w:style w:type="paragraph" w:customStyle="1" w:styleId="DC55EBB9969D4BAA9DBC5826F3333366">
    <w:name w:val="DC55EBB9969D4BAA9DBC5826F3333366"/>
    <w:rsid w:val="009E3C68"/>
  </w:style>
  <w:style w:type="paragraph" w:customStyle="1" w:styleId="C41824C5816640B2815A3068DB7050F2">
    <w:name w:val="C41824C5816640B2815A3068DB7050F2"/>
    <w:rsid w:val="009E3C68"/>
  </w:style>
  <w:style w:type="paragraph" w:customStyle="1" w:styleId="C29F4CA568FE470D89C0A80EA0E75B15">
    <w:name w:val="C29F4CA568FE470D89C0A80EA0E75B15"/>
    <w:rsid w:val="009E3C68"/>
  </w:style>
  <w:style w:type="paragraph" w:customStyle="1" w:styleId="A4360A15D45C4195A76ADAFC1A73C9D5">
    <w:name w:val="A4360A15D45C4195A76ADAFC1A73C9D5"/>
    <w:rsid w:val="009E3C68"/>
  </w:style>
  <w:style w:type="paragraph" w:customStyle="1" w:styleId="610A80E8B29041F2BAFA62CA40909170">
    <w:name w:val="610A80E8B29041F2BAFA62CA40909170"/>
    <w:rsid w:val="009E3C68"/>
  </w:style>
  <w:style w:type="paragraph" w:customStyle="1" w:styleId="85BE0F6472CF41F4A0621D0415C83508">
    <w:name w:val="85BE0F6472CF41F4A0621D0415C83508"/>
    <w:rsid w:val="009E3C68"/>
  </w:style>
  <w:style w:type="paragraph" w:customStyle="1" w:styleId="EC6DA78167614E41B628D30E7FF9CE86">
    <w:name w:val="EC6DA78167614E41B628D30E7FF9CE86"/>
    <w:rsid w:val="009E3C68"/>
  </w:style>
  <w:style w:type="paragraph" w:customStyle="1" w:styleId="7D73128973734B6CBB0AA6D69D8C9F2F">
    <w:name w:val="7D73128973734B6CBB0AA6D69D8C9F2F"/>
    <w:rsid w:val="009E3C68"/>
  </w:style>
  <w:style w:type="paragraph" w:customStyle="1" w:styleId="E366591C3599488EA664680272BD2CBF">
    <w:name w:val="E366591C3599488EA664680272BD2CBF"/>
    <w:rsid w:val="009E3C68"/>
  </w:style>
  <w:style w:type="paragraph" w:customStyle="1" w:styleId="7DAB373D24554703AB0490F3176C80F6">
    <w:name w:val="7DAB373D24554703AB0490F3176C80F6"/>
    <w:rsid w:val="009E3C68"/>
  </w:style>
  <w:style w:type="paragraph" w:customStyle="1" w:styleId="AA60E26A80444637B1773A0107FD7C3A">
    <w:name w:val="AA60E26A80444637B1773A0107FD7C3A"/>
    <w:rsid w:val="009E3C68"/>
  </w:style>
  <w:style w:type="paragraph" w:customStyle="1" w:styleId="71FC4C62362E43A5BB17744398069605">
    <w:name w:val="71FC4C62362E43A5BB17744398069605"/>
    <w:rsid w:val="009E3C68"/>
  </w:style>
  <w:style w:type="paragraph" w:customStyle="1" w:styleId="025303A19BEB436187EF0C0AABA381C0">
    <w:name w:val="025303A19BEB436187EF0C0AABA381C0"/>
    <w:rsid w:val="009E3C68"/>
  </w:style>
  <w:style w:type="paragraph" w:customStyle="1" w:styleId="E20A972ECBB84FF6AF8367E7D1E7BCF7">
    <w:name w:val="E20A972ECBB84FF6AF8367E7D1E7BCF7"/>
    <w:rsid w:val="009E3C68"/>
  </w:style>
  <w:style w:type="paragraph" w:customStyle="1" w:styleId="076074947FF844A28696F813C2A0EAFC">
    <w:name w:val="076074947FF844A28696F813C2A0EAFC"/>
    <w:rsid w:val="009E3C68"/>
  </w:style>
  <w:style w:type="paragraph" w:customStyle="1" w:styleId="2B8BA50DA6344B1B803548C50DD29261">
    <w:name w:val="2B8BA50DA6344B1B803548C50DD29261"/>
    <w:rsid w:val="009E3C68"/>
  </w:style>
  <w:style w:type="paragraph" w:customStyle="1" w:styleId="C57142CC1E5947EFAD26E882DD40E028">
    <w:name w:val="C57142CC1E5947EFAD26E882DD40E028"/>
    <w:rsid w:val="009E3C68"/>
  </w:style>
  <w:style w:type="paragraph" w:customStyle="1" w:styleId="444B63F0657047D99741B60260332A34">
    <w:name w:val="444B63F0657047D99741B60260332A34"/>
    <w:rsid w:val="009E3C68"/>
  </w:style>
  <w:style w:type="paragraph" w:customStyle="1" w:styleId="EF03FA2281BD458A80524452AE91AC20">
    <w:name w:val="EF03FA2281BD458A80524452AE91AC20"/>
    <w:rsid w:val="009E3C68"/>
  </w:style>
  <w:style w:type="paragraph" w:customStyle="1" w:styleId="58AAA6F87A824236A0720CC4A215D305">
    <w:name w:val="58AAA6F87A824236A0720CC4A215D305"/>
    <w:rsid w:val="009E3C68"/>
  </w:style>
  <w:style w:type="paragraph" w:customStyle="1" w:styleId="02D22758AAB14404A6F8D83FE4808B42">
    <w:name w:val="02D22758AAB14404A6F8D83FE4808B42"/>
    <w:rsid w:val="009E3C68"/>
  </w:style>
  <w:style w:type="paragraph" w:customStyle="1" w:styleId="267EFC4622AD4F079AFA8F2C39DD1F31">
    <w:name w:val="267EFC4622AD4F079AFA8F2C39DD1F31"/>
    <w:rsid w:val="009E3C68"/>
  </w:style>
  <w:style w:type="paragraph" w:customStyle="1" w:styleId="40AE44C766DF43CFAADD3483B260880D">
    <w:name w:val="40AE44C766DF43CFAADD3483B260880D"/>
    <w:rsid w:val="009E3C68"/>
  </w:style>
  <w:style w:type="paragraph" w:customStyle="1" w:styleId="88B042A074314EE0BD52E57453AD82D7">
    <w:name w:val="88B042A074314EE0BD52E57453AD82D7"/>
    <w:rsid w:val="009E3C68"/>
  </w:style>
  <w:style w:type="paragraph" w:customStyle="1" w:styleId="4E85D44CCFF34D77B7D83799BB1EE660">
    <w:name w:val="4E85D44CCFF34D77B7D83799BB1EE660"/>
    <w:rsid w:val="009E3C68"/>
  </w:style>
  <w:style w:type="paragraph" w:customStyle="1" w:styleId="4E4233DD19C3417C9A0D83B8843D7521">
    <w:name w:val="4E4233DD19C3417C9A0D83B8843D7521"/>
    <w:rsid w:val="009E3C68"/>
  </w:style>
  <w:style w:type="paragraph" w:customStyle="1" w:styleId="14F74FCAB8D848398A3ADB0B87E5B571">
    <w:name w:val="14F74FCAB8D848398A3ADB0B87E5B571"/>
    <w:rsid w:val="009E3C68"/>
  </w:style>
  <w:style w:type="paragraph" w:customStyle="1" w:styleId="7E3CE30E7E144F2F99DC18996E364A0D">
    <w:name w:val="7E3CE30E7E144F2F99DC18996E364A0D"/>
    <w:rsid w:val="009E3C68"/>
  </w:style>
  <w:style w:type="paragraph" w:customStyle="1" w:styleId="5DE629EAD5564FB0ADC9878EC66BC02A">
    <w:name w:val="5DE629EAD5564FB0ADC9878EC66BC02A"/>
    <w:rsid w:val="009E3C68"/>
  </w:style>
  <w:style w:type="paragraph" w:customStyle="1" w:styleId="89CEB2E221D3447596C61415A57E783E">
    <w:name w:val="89CEB2E221D3447596C61415A57E783E"/>
    <w:rsid w:val="009E3C68"/>
  </w:style>
  <w:style w:type="paragraph" w:customStyle="1" w:styleId="2AD4C661E50A4FE289079449EE8E7ECE">
    <w:name w:val="2AD4C661E50A4FE289079449EE8E7ECE"/>
    <w:rsid w:val="009E3C68"/>
  </w:style>
  <w:style w:type="paragraph" w:customStyle="1" w:styleId="65A81F3BE5AD436B80E812A44EEECA46">
    <w:name w:val="65A81F3BE5AD436B80E812A44EEECA46"/>
    <w:rsid w:val="009E3C68"/>
  </w:style>
  <w:style w:type="paragraph" w:customStyle="1" w:styleId="F5F275F2A3E14386BE25A21094A7D696">
    <w:name w:val="F5F275F2A3E14386BE25A21094A7D696"/>
    <w:rsid w:val="009E3C68"/>
  </w:style>
  <w:style w:type="paragraph" w:customStyle="1" w:styleId="DC025C43733548E2B379AFC082CE1951">
    <w:name w:val="DC025C43733548E2B379AFC082CE1951"/>
    <w:rsid w:val="009E3C68"/>
  </w:style>
  <w:style w:type="paragraph" w:customStyle="1" w:styleId="FCB3F11272FE41868DA43DBA180D8844">
    <w:name w:val="FCB3F11272FE41868DA43DBA180D8844"/>
    <w:rsid w:val="009E3C68"/>
  </w:style>
  <w:style w:type="paragraph" w:customStyle="1" w:styleId="D2A07E46916C46FEBF693A42A45F0811">
    <w:name w:val="D2A07E46916C46FEBF693A42A45F0811"/>
    <w:rsid w:val="009E3C68"/>
  </w:style>
  <w:style w:type="paragraph" w:customStyle="1" w:styleId="429564CD5ACF44F38DCDD7693B6B43DC">
    <w:name w:val="429564CD5ACF44F38DCDD7693B6B43DC"/>
    <w:rsid w:val="009E3C68"/>
  </w:style>
  <w:style w:type="paragraph" w:customStyle="1" w:styleId="7D7BBFCF38F04BA5BDFD5C668764A04B">
    <w:name w:val="7D7BBFCF38F04BA5BDFD5C668764A04B"/>
    <w:rsid w:val="009E3C68"/>
  </w:style>
  <w:style w:type="paragraph" w:customStyle="1" w:styleId="C559246E4EAF4268A425B33296323936">
    <w:name w:val="C559246E4EAF4268A425B33296323936"/>
    <w:rsid w:val="009E3C68"/>
  </w:style>
  <w:style w:type="paragraph" w:customStyle="1" w:styleId="FE8326AC13804DECA8BA703AD01D6DB5">
    <w:name w:val="FE8326AC13804DECA8BA703AD01D6DB5"/>
    <w:rsid w:val="009E3C68"/>
  </w:style>
  <w:style w:type="paragraph" w:customStyle="1" w:styleId="DA03D644A6BF49EB9D4709DCEF341541">
    <w:name w:val="DA03D644A6BF49EB9D4709DCEF341541"/>
    <w:rsid w:val="009E3C68"/>
  </w:style>
  <w:style w:type="paragraph" w:customStyle="1" w:styleId="DA2F737B680A47978AEC8C7C7A8226DD">
    <w:name w:val="DA2F737B680A47978AEC8C7C7A8226DD"/>
    <w:rsid w:val="009E3C68"/>
  </w:style>
  <w:style w:type="paragraph" w:customStyle="1" w:styleId="3D62700089694F889C591BA987DB6819">
    <w:name w:val="3D62700089694F889C591BA987DB6819"/>
    <w:rsid w:val="009E3C68"/>
  </w:style>
  <w:style w:type="paragraph" w:customStyle="1" w:styleId="FB156260B8E24E019093E537D9060EDC">
    <w:name w:val="FB156260B8E24E019093E537D9060EDC"/>
    <w:rsid w:val="009E3C68"/>
  </w:style>
  <w:style w:type="paragraph" w:customStyle="1" w:styleId="2956FA4C76434618A18236A9ABC5A359">
    <w:name w:val="2956FA4C76434618A18236A9ABC5A359"/>
    <w:rsid w:val="009E3C68"/>
  </w:style>
  <w:style w:type="paragraph" w:customStyle="1" w:styleId="1ABDE4FBA4134BC0BF8D2FE97C483C04">
    <w:name w:val="1ABDE4FBA4134BC0BF8D2FE97C483C04"/>
    <w:rsid w:val="009E3C68"/>
  </w:style>
  <w:style w:type="paragraph" w:customStyle="1" w:styleId="ABE4EBAD45594EA2BDB3CEEF00626EE4">
    <w:name w:val="ABE4EBAD45594EA2BDB3CEEF00626EE4"/>
    <w:rsid w:val="009E3C68"/>
  </w:style>
  <w:style w:type="paragraph" w:customStyle="1" w:styleId="81D3D5574AEE4F37BC9DE5FCD56BB96D">
    <w:name w:val="81D3D5574AEE4F37BC9DE5FCD56BB96D"/>
    <w:rsid w:val="009E3C68"/>
  </w:style>
  <w:style w:type="paragraph" w:customStyle="1" w:styleId="88BD68B8EAE34D80A6D44E4B6CCAF490">
    <w:name w:val="88BD68B8EAE34D80A6D44E4B6CCAF490"/>
    <w:rsid w:val="009E3C68"/>
  </w:style>
  <w:style w:type="paragraph" w:customStyle="1" w:styleId="82EFED39EA2E40C6AFA749844589EA63">
    <w:name w:val="82EFED39EA2E40C6AFA749844589EA63"/>
    <w:rsid w:val="009E3C68"/>
  </w:style>
  <w:style w:type="paragraph" w:customStyle="1" w:styleId="80200D61D04B41DC91F9277A616F0CCA">
    <w:name w:val="80200D61D04B41DC91F9277A616F0CCA"/>
    <w:rsid w:val="009E3C68"/>
  </w:style>
  <w:style w:type="paragraph" w:customStyle="1" w:styleId="4F085891B3A54F55AC68CBBFD21D5567">
    <w:name w:val="4F085891B3A54F55AC68CBBFD21D5567"/>
    <w:rsid w:val="009E3C68"/>
  </w:style>
  <w:style w:type="paragraph" w:customStyle="1" w:styleId="D0850F01E9C94D98A73F0D7B79253474">
    <w:name w:val="D0850F01E9C94D98A73F0D7B79253474"/>
    <w:rsid w:val="009E3C68"/>
  </w:style>
  <w:style w:type="paragraph" w:customStyle="1" w:styleId="9BAB79C57AFE4624B1EE355B22C16D5B">
    <w:name w:val="9BAB79C57AFE4624B1EE355B22C16D5B"/>
    <w:rsid w:val="009E3C68"/>
  </w:style>
  <w:style w:type="paragraph" w:customStyle="1" w:styleId="44F00603AAD04D9B9E51424ED9900E45">
    <w:name w:val="44F00603AAD04D9B9E51424ED9900E45"/>
    <w:rsid w:val="009E3C68"/>
  </w:style>
  <w:style w:type="paragraph" w:customStyle="1" w:styleId="740BDC87E0164934850EA46F170EBF23">
    <w:name w:val="740BDC87E0164934850EA46F170EBF23"/>
    <w:rsid w:val="009E3C68"/>
  </w:style>
  <w:style w:type="paragraph" w:customStyle="1" w:styleId="80CA521320BA43A993E3EF7EF5A3D634">
    <w:name w:val="80CA521320BA43A993E3EF7EF5A3D634"/>
    <w:rsid w:val="009E3C68"/>
  </w:style>
  <w:style w:type="paragraph" w:customStyle="1" w:styleId="C1BC4DF26A5E4E7E92A28E896EDE4C09">
    <w:name w:val="C1BC4DF26A5E4E7E92A28E896EDE4C09"/>
    <w:rsid w:val="009E3C68"/>
  </w:style>
  <w:style w:type="paragraph" w:customStyle="1" w:styleId="F3640A271B704B88B47E54A64099C9BA">
    <w:name w:val="F3640A271B704B88B47E54A64099C9BA"/>
    <w:rsid w:val="009E3C68"/>
  </w:style>
  <w:style w:type="paragraph" w:customStyle="1" w:styleId="FBFCFEA057274CA9B9EF53A3A4687CEA">
    <w:name w:val="FBFCFEA057274CA9B9EF53A3A4687CEA"/>
    <w:rsid w:val="009E3C68"/>
  </w:style>
  <w:style w:type="paragraph" w:customStyle="1" w:styleId="8673EA485E43407DA98A81AFA9C9159B">
    <w:name w:val="8673EA485E43407DA98A81AFA9C9159B"/>
    <w:rsid w:val="009E3C68"/>
  </w:style>
  <w:style w:type="paragraph" w:customStyle="1" w:styleId="573D3DC9DEF94014BA376F15590343A7">
    <w:name w:val="573D3DC9DEF94014BA376F15590343A7"/>
    <w:rsid w:val="009E3C68"/>
  </w:style>
  <w:style w:type="paragraph" w:customStyle="1" w:styleId="5E86CC9738104AAF89A2EFD163A64CF7">
    <w:name w:val="5E86CC9738104AAF89A2EFD163A64CF7"/>
    <w:rsid w:val="009E3C68"/>
  </w:style>
  <w:style w:type="paragraph" w:customStyle="1" w:styleId="4434DAB0D9F4432A93142F33DB32E9AE">
    <w:name w:val="4434DAB0D9F4432A93142F33DB32E9AE"/>
    <w:rsid w:val="009E3C68"/>
  </w:style>
  <w:style w:type="paragraph" w:customStyle="1" w:styleId="939CD7464CC54894818285561C174DBC">
    <w:name w:val="939CD7464CC54894818285561C174DBC"/>
    <w:rsid w:val="009E3C68"/>
  </w:style>
  <w:style w:type="paragraph" w:customStyle="1" w:styleId="D00E3620F8A0445E9524F32D4820B4E1">
    <w:name w:val="D00E3620F8A0445E9524F32D4820B4E1"/>
    <w:rsid w:val="009E3C68"/>
  </w:style>
  <w:style w:type="paragraph" w:customStyle="1" w:styleId="28BBAEACC62E4E3FA0E33FC6A6EAB3E1">
    <w:name w:val="28BBAEACC62E4E3FA0E33FC6A6EAB3E1"/>
    <w:rsid w:val="009E3C68"/>
  </w:style>
  <w:style w:type="paragraph" w:customStyle="1" w:styleId="94B89B52B64A49C0B2BA21A1D6A54FC6">
    <w:name w:val="94B89B52B64A49C0B2BA21A1D6A54FC6"/>
    <w:rsid w:val="009E3C68"/>
  </w:style>
  <w:style w:type="paragraph" w:customStyle="1" w:styleId="8DD254C2B32D4C0DB66CA0CE9157CE41">
    <w:name w:val="8DD254C2B32D4C0DB66CA0CE9157CE41"/>
    <w:rsid w:val="009E3C68"/>
  </w:style>
  <w:style w:type="paragraph" w:customStyle="1" w:styleId="2191CDE9A9DB4B6C994C88656A3050C1">
    <w:name w:val="2191CDE9A9DB4B6C994C88656A3050C1"/>
    <w:rsid w:val="009E3C68"/>
  </w:style>
  <w:style w:type="paragraph" w:customStyle="1" w:styleId="DC159918E2334778A3A33B99D6DAA16A">
    <w:name w:val="DC159918E2334778A3A33B99D6DAA16A"/>
    <w:rsid w:val="009E3C68"/>
  </w:style>
  <w:style w:type="paragraph" w:customStyle="1" w:styleId="55B747DD114A471D98DC4A3FD2A17E38">
    <w:name w:val="55B747DD114A471D98DC4A3FD2A17E38"/>
    <w:rsid w:val="009E3C68"/>
  </w:style>
  <w:style w:type="paragraph" w:customStyle="1" w:styleId="1629F80A2EF14EBFA824B2CB134C728E">
    <w:name w:val="1629F80A2EF14EBFA824B2CB134C728E"/>
    <w:rsid w:val="009E3C68"/>
  </w:style>
  <w:style w:type="paragraph" w:customStyle="1" w:styleId="4624B4079D014E47A61FBE62DB6CBD81">
    <w:name w:val="4624B4079D014E47A61FBE62DB6CBD81"/>
    <w:rsid w:val="009E3C68"/>
  </w:style>
  <w:style w:type="paragraph" w:customStyle="1" w:styleId="268A0A7921454DAAAE6FF0E9336051A4">
    <w:name w:val="268A0A7921454DAAAE6FF0E9336051A4"/>
    <w:rsid w:val="009E3C68"/>
  </w:style>
  <w:style w:type="paragraph" w:customStyle="1" w:styleId="D7273EF8759E4DFD8BFBA4AFAA1FD384">
    <w:name w:val="D7273EF8759E4DFD8BFBA4AFAA1FD384"/>
    <w:rsid w:val="009E3C68"/>
  </w:style>
  <w:style w:type="paragraph" w:customStyle="1" w:styleId="24D3B475D1D941A4868108A4AED57C6F">
    <w:name w:val="24D3B475D1D941A4868108A4AED57C6F"/>
    <w:rsid w:val="009E3C68"/>
  </w:style>
  <w:style w:type="paragraph" w:customStyle="1" w:styleId="2DE14A938BAB4FB8AD6754B7F423F4EE">
    <w:name w:val="2DE14A938BAB4FB8AD6754B7F423F4EE"/>
    <w:rsid w:val="009E3C68"/>
  </w:style>
  <w:style w:type="paragraph" w:customStyle="1" w:styleId="324B9AC38A9944BA87CE82068FF7A89B">
    <w:name w:val="324B9AC38A9944BA87CE82068FF7A89B"/>
    <w:rsid w:val="009E3C68"/>
  </w:style>
  <w:style w:type="paragraph" w:customStyle="1" w:styleId="2C89D57682364FB187D72A524C3B8E0C">
    <w:name w:val="2C89D57682364FB187D72A524C3B8E0C"/>
    <w:rsid w:val="009E3C68"/>
  </w:style>
  <w:style w:type="paragraph" w:customStyle="1" w:styleId="A11B075010EA463DBC1E5AA06F354482">
    <w:name w:val="A11B075010EA463DBC1E5AA06F354482"/>
    <w:rsid w:val="009E3C68"/>
  </w:style>
  <w:style w:type="paragraph" w:customStyle="1" w:styleId="42D8CA8469C7442F959F676D8D1F8AC0">
    <w:name w:val="42D8CA8469C7442F959F676D8D1F8AC0"/>
    <w:rsid w:val="009E3C68"/>
  </w:style>
  <w:style w:type="paragraph" w:customStyle="1" w:styleId="00CF914D5C284D99B87EAC4CA00B3A52">
    <w:name w:val="00CF914D5C284D99B87EAC4CA00B3A52"/>
    <w:rsid w:val="009E3C68"/>
  </w:style>
  <w:style w:type="paragraph" w:customStyle="1" w:styleId="92416100BF5F47A5A633CB58EC95E6D0">
    <w:name w:val="92416100BF5F47A5A633CB58EC95E6D0"/>
    <w:rsid w:val="009E3C68"/>
  </w:style>
  <w:style w:type="paragraph" w:customStyle="1" w:styleId="F6B989E1DBD04F7E946C49A32C1CE32F">
    <w:name w:val="F6B989E1DBD04F7E946C49A32C1CE32F"/>
    <w:rsid w:val="009E3C68"/>
  </w:style>
  <w:style w:type="paragraph" w:customStyle="1" w:styleId="96FBDCCC455A4092989C92532F304637">
    <w:name w:val="96FBDCCC455A4092989C92532F304637"/>
    <w:rsid w:val="009E3C68"/>
  </w:style>
  <w:style w:type="paragraph" w:customStyle="1" w:styleId="046D978EF45043BA97465FC17986D7D4">
    <w:name w:val="046D978EF45043BA97465FC17986D7D4"/>
    <w:rsid w:val="009E3C68"/>
  </w:style>
  <w:style w:type="paragraph" w:customStyle="1" w:styleId="7B1645B8EA7F4A6CBBC4DD5611BF0E06">
    <w:name w:val="7B1645B8EA7F4A6CBBC4DD5611BF0E06"/>
    <w:rsid w:val="009E3C68"/>
  </w:style>
  <w:style w:type="paragraph" w:customStyle="1" w:styleId="8D49F99054934775B65F10B7AE1ED27E">
    <w:name w:val="8D49F99054934775B65F10B7AE1ED27E"/>
    <w:rsid w:val="009E3C68"/>
  </w:style>
  <w:style w:type="paragraph" w:customStyle="1" w:styleId="21EB21FB52A14C79B58A156F670D4623">
    <w:name w:val="21EB21FB52A14C79B58A156F670D4623"/>
    <w:rsid w:val="009E3C68"/>
  </w:style>
  <w:style w:type="paragraph" w:customStyle="1" w:styleId="4CB85D487479467BA445594EAF6A8270">
    <w:name w:val="4CB85D487479467BA445594EAF6A8270"/>
    <w:rsid w:val="009E3C68"/>
  </w:style>
  <w:style w:type="paragraph" w:customStyle="1" w:styleId="429564CD5ACF44F38DCDD7693B6B43DC1">
    <w:name w:val="429564CD5ACF44F38DCDD7693B6B43DC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C025C43733548E2B379AFC082CE19511">
    <w:name w:val="DC025C43733548E2B379AFC082CE1951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CB3F11272FE41868DA43DBA180D88441">
    <w:name w:val="FCB3F11272FE41868DA43DBA180D8844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2A07E46916C46FEBF693A42A45F08111">
    <w:name w:val="D2A07E46916C46FEBF693A42A45F0811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F3743B0CABE48BDA118A88F0D8E8042">
    <w:name w:val="7F3743B0CABE48BDA118A88F0D8E8042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8275C9CA020436BB750DAEDD79FE13E">
    <w:name w:val="68275C9CA020436BB750DAEDD79FE13E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1E991F0A62374256A25D97143E6D6AF0">
    <w:name w:val="1E991F0A62374256A25D97143E6D6AF0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CE4427996D549D8ACF799A91F32958B">
    <w:name w:val="8CE4427996D549D8ACF799A91F32958B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25441F00D3D4E369B0F58715076B017">
    <w:name w:val="825441F00D3D4E369B0F58715076B017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12DBB61D481F416AA516323C1F13E523">
    <w:name w:val="12DBB61D481F416AA516323C1F13E523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BBA384CD5844BD3B7F7BB487A8D97EB">
    <w:name w:val="CBBA384CD5844BD3B7F7BB487A8D97EB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329EA1890654A5FA20A096185F14050">
    <w:name w:val="F329EA1890654A5FA20A096185F14050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12919F677A24BEEBE27C63ABDE5276D">
    <w:name w:val="412919F677A24BEEBE27C63ABDE5276D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D7BBFCF38F04BA5BDFD5C668764A04B1">
    <w:name w:val="7D7BBFCF38F04BA5BDFD5C668764A04B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559246E4EAF4268A425B332963239361">
    <w:name w:val="C559246E4EAF4268A425B33296323936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E8326AC13804DECA8BA703AD01D6DB51">
    <w:name w:val="FE8326AC13804DECA8BA703AD01D6DB5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A03D644A6BF49EB9D4709DCEF3415411">
    <w:name w:val="DA03D644A6BF49EB9D4709DCEF341541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A2F737B680A47978AEC8C7C7A8226DD1">
    <w:name w:val="DA2F737B680A47978AEC8C7C7A8226DD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D62700089694F889C591BA987DB68191">
    <w:name w:val="3D62700089694F889C591BA987DB6819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B156260B8E24E019093E537D9060EDC1">
    <w:name w:val="FB156260B8E24E019093E537D9060EDC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956FA4C76434618A18236A9ABC5A3591">
    <w:name w:val="2956FA4C76434618A18236A9ABC5A359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BE4EBAD45594EA2BDB3CEEF00626EE41">
    <w:name w:val="ABE4EBAD45594EA2BDB3CEEF00626EE4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673EA485E43407DA98A81AFA9C9159B1">
    <w:name w:val="8673EA485E43407DA98A81AFA9C9159B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73D3DC9DEF94014BA376F15590343A71">
    <w:name w:val="573D3DC9DEF94014BA376F15590343A7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E86CC9738104AAF89A2EFD163A64CF71">
    <w:name w:val="5E86CC9738104AAF89A2EFD163A64CF7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434DAB0D9F4432A93142F33DB32E9AE1">
    <w:name w:val="4434DAB0D9F4432A93142F33DB32E9AE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68A0A7921454DAAAE6FF0E9336051A41">
    <w:name w:val="268A0A7921454DAAAE6FF0E9336051A4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624B4079D014E47A61FBE62DB6CBD811">
    <w:name w:val="4624B4079D014E47A61FBE62DB6CBD81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11B075010EA463DBC1E5AA06F3544821">
    <w:name w:val="A11B075010EA463DBC1E5AA06F354482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D8CA8469C7442F959F676D8D1F8AC01">
    <w:name w:val="42D8CA8469C7442F959F676D8D1F8AC0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B1645B8EA7F4A6CBBC4DD5611BF0E061">
    <w:name w:val="7B1645B8EA7F4A6CBBC4DD5611BF0E06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D49F99054934775B65F10B7AE1ED27E1">
    <w:name w:val="8D49F99054934775B65F10B7AE1ED27E1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">
    <w:name w:val="098F4DB992444495AFF98242A8AE764B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">
    <w:name w:val="EFA6413FCC1F459597F872478998839C"/>
    <w:rsid w:val="009E3C68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">
    <w:name w:val="B5C3960163EA4384979667C6A542BDD1"/>
    <w:rsid w:val="009E3C68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723DB0EE52DC40AA8B302998922BAF04">
    <w:name w:val="723DB0EE52DC40AA8B302998922BAF04"/>
    <w:rsid w:val="009E3C68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49F8B3373814625877D9AAB16C1E72C">
    <w:name w:val="149F8B3373814625877D9AAB16C1E72C"/>
    <w:rsid w:val="009E3C68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5BBD7D0C8FF4BC292A1080363B12E38">
    <w:name w:val="95BBD7D0C8FF4BC292A1080363B12E38"/>
    <w:rsid w:val="009E3C68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4C002B787DE4062AEDABB9C74FA31F1">
    <w:name w:val="E4C002B787DE4062AEDABB9C74FA31F1"/>
    <w:rsid w:val="009E3C68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113CC5602AA4D5DBFF1DB9B327E08C1">
    <w:name w:val="9113CC5602AA4D5DBFF1DB9B327E08C1"/>
    <w:rsid w:val="009E3C68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F3204E9D6B844A78E7B176FE8FBA615">
    <w:name w:val="9F3204E9D6B844A78E7B176FE8FBA615"/>
    <w:rsid w:val="009E3C68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651072423BDB4E929CDBE7C33859DA13">
    <w:name w:val="651072423BDB4E929CDBE7C33859DA13"/>
    <w:rsid w:val="009E3C68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0998AE2B02747F490984FB5E4DE9A66">
    <w:name w:val="A0998AE2B02747F490984FB5E4DE9A66"/>
    <w:rsid w:val="009E3C68"/>
  </w:style>
  <w:style w:type="paragraph" w:customStyle="1" w:styleId="D85A9FA1FC9F419F9744A473B721CBC8">
    <w:name w:val="D85A9FA1FC9F419F9744A473B721CBC8"/>
    <w:rsid w:val="009E3C68"/>
  </w:style>
  <w:style w:type="paragraph" w:customStyle="1" w:styleId="D38CAE6261204FCBB4DF4F3738694F24">
    <w:name w:val="D38CAE6261204FCBB4DF4F3738694F24"/>
    <w:rsid w:val="009E3C68"/>
  </w:style>
  <w:style w:type="paragraph" w:customStyle="1" w:styleId="5A1BCDD723B442FC81CC7FA7A94D1195">
    <w:name w:val="5A1BCDD723B442FC81CC7FA7A94D1195"/>
    <w:rsid w:val="009E3C68"/>
  </w:style>
  <w:style w:type="paragraph" w:customStyle="1" w:styleId="13B2697E096D4EB2A0FE45DE648F6F26">
    <w:name w:val="13B2697E096D4EB2A0FE45DE648F6F26"/>
    <w:rsid w:val="009E3C68"/>
  </w:style>
  <w:style w:type="paragraph" w:customStyle="1" w:styleId="DD0DFEADB87E43F9B16A11F621907902">
    <w:name w:val="DD0DFEADB87E43F9B16A11F621907902"/>
    <w:rsid w:val="009E3C68"/>
  </w:style>
  <w:style w:type="paragraph" w:customStyle="1" w:styleId="D6AFEF650A214421994BCE17716976FD">
    <w:name w:val="D6AFEF650A214421994BCE17716976FD"/>
    <w:rsid w:val="009E3C68"/>
  </w:style>
  <w:style w:type="paragraph" w:customStyle="1" w:styleId="0B42FA80E66646F685E424A6FFAA525B">
    <w:name w:val="0B42FA80E66646F685E424A6FFAA525B"/>
    <w:rsid w:val="009E3C68"/>
  </w:style>
  <w:style w:type="paragraph" w:customStyle="1" w:styleId="9855A5BE7516480795D639117B1035C2">
    <w:name w:val="9855A5BE7516480795D639117B1035C2"/>
    <w:rsid w:val="009E3C68"/>
  </w:style>
  <w:style w:type="paragraph" w:customStyle="1" w:styleId="8E95C1D7C69A46109ADF10EC12C653F2">
    <w:name w:val="8E95C1D7C69A46109ADF10EC12C653F2"/>
    <w:rsid w:val="009E3C68"/>
  </w:style>
  <w:style w:type="paragraph" w:customStyle="1" w:styleId="611A4D23D04941549209A0494F0AACC7">
    <w:name w:val="611A4D23D04941549209A0494F0AACC7"/>
    <w:rsid w:val="009E3C68"/>
  </w:style>
  <w:style w:type="paragraph" w:customStyle="1" w:styleId="0801782240134C84839A3204EFA600EF">
    <w:name w:val="0801782240134C84839A3204EFA600EF"/>
    <w:rsid w:val="009E3C68"/>
  </w:style>
  <w:style w:type="paragraph" w:customStyle="1" w:styleId="9C20C768886D4072A73B337606D8CD89">
    <w:name w:val="9C20C768886D4072A73B337606D8CD89"/>
    <w:rsid w:val="009E3C68"/>
  </w:style>
  <w:style w:type="paragraph" w:customStyle="1" w:styleId="4BC5A6CBB2FC4F01B9C4C7DFCC7EDC00">
    <w:name w:val="4BC5A6CBB2FC4F01B9C4C7DFCC7EDC00"/>
    <w:rsid w:val="009E3C68"/>
  </w:style>
  <w:style w:type="paragraph" w:customStyle="1" w:styleId="345BEB2CA0684D8ABAAEF4E8C83F1C6D">
    <w:name w:val="345BEB2CA0684D8ABAAEF4E8C83F1C6D"/>
    <w:rsid w:val="009E3C68"/>
  </w:style>
  <w:style w:type="paragraph" w:customStyle="1" w:styleId="F7B9A35CD84D4F06AA6790EEDD8EF0E9">
    <w:name w:val="F7B9A35CD84D4F06AA6790EEDD8EF0E9"/>
    <w:rsid w:val="009E3C68"/>
  </w:style>
  <w:style w:type="paragraph" w:customStyle="1" w:styleId="6BA1039594E64A61BFB16E48C0340F4E">
    <w:name w:val="6BA1039594E64A61BFB16E48C0340F4E"/>
    <w:rsid w:val="007D5204"/>
  </w:style>
  <w:style w:type="paragraph" w:customStyle="1" w:styleId="9AB8A46451DB4D4D8758D6E37DED0141">
    <w:name w:val="9AB8A46451DB4D4D8758D6E37DED0141"/>
    <w:rsid w:val="007D5204"/>
  </w:style>
  <w:style w:type="paragraph" w:customStyle="1" w:styleId="29F9164C49114E9B833505A716A6E4BD">
    <w:name w:val="29F9164C49114E9B833505A716A6E4BD"/>
    <w:rsid w:val="007D5204"/>
  </w:style>
  <w:style w:type="paragraph" w:customStyle="1" w:styleId="8978C74E6BA14E34BDD39CA6296A1B98">
    <w:name w:val="8978C74E6BA14E34BDD39CA6296A1B98"/>
    <w:rsid w:val="007D5204"/>
  </w:style>
  <w:style w:type="paragraph" w:customStyle="1" w:styleId="53C17D2EC7BA4105AC2FC16F93ABC7B6">
    <w:name w:val="53C17D2EC7BA4105AC2FC16F93ABC7B6"/>
    <w:rsid w:val="007D5204"/>
  </w:style>
  <w:style w:type="paragraph" w:customStyle="1" w:styleId="EDC7ADA2607840089D51900210F046E7">
    <w:name w:val="EDC7ADA2607840089D51900210F046E7"/>
    <w:rsid w:val="007D5204"/>
  </w:style>
  <w:style w:type="paragraph" w:customStyle="1" w:styleId="90E13C1CCA844DB183AAD3102209AD2C">
    <w:name w:val="90E13C1CCA844DB183AAD3102209AD2C"/>
    <w:rsid w:val="007D5204"/>
  </w:style>
  <w:style w:type="paragraph" w:customStyle="1" w:styleId="A737B14FAFF748B78D7B0D82B876509E">
    <w:name w:val="A737B14FAFF748B78D7B0D82B876509E"/>
    <w:rsid w:val="007D5204"/>
  </w:style>
  <w:style w:type="paragraph" w:customStyle="1" w:styleId="FBF49256DDE64FB6A894E93420557221">
    <w:name w:val="FBF49256DDE64FB6A894E93420557221"/>
    <w:rsid w:val="007D5204"/>
  </w:style>
  <w:style w:type="paragraph" w:customStyle="1" w:styleId="55F497DD85E24EEA85D0BB11EA99C05D">
    <w:name w:val="55F497DD85E24EEA85D0BB11EA99C05D"/>
    <w:rsid w:val="007D5204"/>
  </w:style>
  <w:style w:type="paragraph" w:customStyle="1" w:styleId="513F6D5B81A24E89831C78D3ADEE09FE">
    <w:name w:val="513F6D5B81A24E89831C78D3ADEE09FE"/>
    <w:rsid w:val="007D5204"/>
  </w:style>
  <w:style w:type="paragraph" w:customStyle="1" w:styleId="97BBFDFD5A0746D58988B4BD06C51042">
    <w:name w:val="97BBFDFD5A0746D58988B4BD06C51042"/>
    <w:rsid w:val="007D5204"/>
  </w:style>
  <w:style w:type="paragraph" w:customStyle="1" w:styleId="1A0259DC1F85481A9CE2EAC222BA4191">
    <w:name w:val="1A0259DC1F85481A9CE2EAC222BA4191"/>
    <w:rsid w:val="007D5204"/>
  </w:style>
  <w:style w:type="paragraph" w:customStyle="1" w:styleId="8117495AD53C4E3CA6871173BF2E098C">
    <w:name w:val="8117495AD53C4E3CA6871173BF2E098C"/>
    <w:rsid w:val="007D5204"/>
  </w:style>
  <w:style w:type="paragraph" w:customStyle="1" w:styleId="A49A2ECDFB404D888D453E2693765FDD">
    <w:name w:val="A49A2ECDFB404D888D453E2693765FDD"/>
    <w:rsid w:val="007D5204"/>
  </w:style>
  <w:style w:type="paragraph" w:customStyle="1" w:styleId="6D2952B51112474487A34F2D478D3588">
    <w:name w:val="6D2952B51112474487A34F2D478D3588"/>
    <w:rsid w:val="007D5204"/>
  </w:style>
  <w:style w:type="paragraph" w:customStyle="1" w:styleId="B50A8E0692EB4994AD31F8FD00BFEF81">
    <w:name w:val="B50A8E0692EB4994AD31F8FD00BFEF81"/>
    <w:rsid w:val="007D5204"/>
  </w:style>
  <w:style w:type="paragraph" w:customStyle="1" w:styleId="CA6FDE73CF904595AF6CA44595634F94">
    <w:name w:val="CA6FDE73CF904595AF6CA44595634F94"/>
    <w:rsid w:val="007D5204"/>
  </w:style>
  <w:style w:type="paragraph" w:customStyle="1" w:styleId="D4280F24ADAE4CD99947623E2083FCA2">
    <w:name w:val="D4280F24ADAE4CD99947623E2083FCA2"/>
    <w:rsid w:val="007D5204"/>
  </w:style>
  <w:style w:type="paragraph" w:customStyle="1" w:styleId="0217B120167A4EB984CED0ADB1C8ED0A">
    <w:name w:val="0217B120167A4EB984CED0ADB1C8ED0A"/>
    <w:rsid w:val="007D5204"/>
  </w:style>
  <w:style w:type="paragraph" w:customStyle="1" w:styleId="B18A99D3133A43AD86E7A73581DB9AC0">
    <w:name w:val="B18A99D3133A43AD86E7A73581DB9AC0"/>
    <w:rsid w:val="007D5204"/>
  </w:style>
  <w:style w:type="paragraph" w:customStyle="1" w:styleId="7707FBC060F843BC830D6F5D685BDA36">
    <w:name w:val="7707FBC060F843BC830D6F5D685BDA36"/>
    <w:rsid w:val="007D5204"/>
  </w:style>
  <w:style w:type="paragraph" w:customStyle="1" w:styleId="058E267C73C443BE98AFCB74C02888C3">
    <w:name w:val="058E267C73C443BE98AFCB74C02888C3"/>
    <w:rsid w:val="00E746C2"/>
  </w:style>
  <w:style w:type="paragraph" w:customStyle="1" w:styleId="262954EB9DC8417397F67F23D9CC7AB0">
    <w:name w:val="262954EB9DC8417397F67F23D9CC7AB0"/>
    <w:rsid w:val="00E746C2"/>
  </w:style>
  <w:style w:type="paragraph" w:customStyle="1" w:styleId="4F75ACDC361B418B844BB235CB91F0E8">
    <w:name w:val="4F75ACDC361B418B844BB235CB91F0E8"/>
    <w:rsid w:val="00E746C2"/>
  </w:style>
  <w:style w:type="paragraph" w:customStyle="1" w:styleId="72128E1B0EDE4872887D1B0F3DBE57DD">
    <w:name w:val="72128E1B0EDE4872887D1B0F3DBE57DD"/>
    <w:rsid w:val="00E746C2"/>
  </w:style>
  <w:style w:type="paragraph" w:customStyle="1" w:styleId="5ED92A08DEA44E2884B6CCA005F44FD4">
    <w:name w:val="5ED92A08DEA44E2884B6CCA005F44FD4"/>
    <w:rsid w:val="002F0354"/>
  </w:style>
  <w:style w:type="paragraph" w:customStyle="1" w:styleId="F2679830D0BE475E8B37B366A5550B40">
    <w:name w:val="F2679830D0BE475E8B37B366A5550B40"/>
    <w:rsid w:val="002F0354"/>
  </w:style>
  <w:style w:type="paragraph" w:customStyle="1" w:styleId="86D0E7C653A34C1AA957C8D8A43BA31D">
    <w:name w:val="86D0E7C653A34C1AA957C8D8A43BA31D"/>
    <w:rsid w:val="002F0354"/>
  </w:style>
  <w:style w:type="paragraph" w:customStyle="1" w:styleId="B9D7B875469944F78810030413BD05B8">
    <w:name w:val="B9D7B875469944F78810030413BD05B8"/>
    <w:rsid w:val="00121CAA"/>
  </w:style>
  <w:style w:type="paragraph" w:customStyle="1" w:styleId="B349A8CE729643C69E0331EB66BCDE97">
    <w:name w:val="B349A8CE729643C69E0331EB66BCDE97"/>
    <w:rsid w:val="00121CAA"/>
  </w:style>
  <w:style w:type="paragraph" w:customStyle="1" w:styleId="22390BB9757E4FECB116FB6A015ADFCA">
    <w:name w:val="22390BB9757E4FECB116FB6A015ADFCA"/>
    <w:rsid w:val="00121CAA"/>
  </w:style>
  <w:style w:type="paragraph" w:customStyle="1" w:styleId="501D09EDEACA4B5B836A0FEF90EB7D36">
    <w:name w:val="501D09EDEACA4B5B836A0FEF90EB7D36"/>
    <w:rsid w:val="00121CAA"/>
  </w:style>
  <w:style w:type="paragraph" w:customStyle="1" w:styleId="4341A10E3BF8481E80025BC653C4781C">
    <w:name w:val="4341A10E3BF8481E80025BC653C4781C"/>
    <w:rsid w:val="00121CAA"/>
  </w:style>
  <w:style w:type="paragraph" w:customStyle="1" w:styleId="090F77A2387347FEBB5ADDCBBE80016B">
    <w:name w:val="090F77A2387347FEBB5ADDCBBE80016B"/>
    <w:rsid w:val="00121CAA"/>
  </w:style>
  <w:style w:type="paragraph" w:customStyle="1" w:styleId="5655AE3D31CB449781E6B91F74820A7C">
    <w:name w:val="5655AE3D31CB449781E6B91F74820A7C"/>
    <w:rsid w:val="00121CAA"/>
  </w:style>
  <w:style w:type="paragraph" w:customStyle="1" w:styleId="E1166576B8644E6F9BCF564806EC6B18">
    <w:name w:val="E1166576B8644E6F9BCF564806EC6B18"/>
    <w:rsid w:val="00121CAA"/>
  </w:style>
  <w:style w:type="paragraph" w:customStyle="1" w:styleId="798333581EFC4CE986012E2048EAABB3">
    <w:name w:val="798333581EFC4CE986012E2048EAABB3"/>
    <w:rsid w:val="00121CAA"/>
  </w:style>
  <w:style w:type="paragraph" w:customStyle="1" w:styleId="B69A25CA47CF4E7087FFF719409E3661">
    <w:name w:val="B69A25CA47CF4E7087FFF719409E3661"/>
    <w:rsid w:val="00121CAA"/>
  </w:style>
  <w:style w:type="paragraph" w:customStyle="1" w:styleId="A84EB36D97AD454E872E27EEA9682654">
    <w:name w:val="A84EB36D97AD454E872E27EEA9682654"/>
    <w:rsid w:val="00121CAA"/>
  </w:style>
  <w:style w:type="paragraph" w:customStyle="1" w:styleId="BCAD81617ECB4F9C85365B3DA53755AC">
    <w:name w:val="BCAD81617ECB4F9C85365B3DA53755AC"/>
    <w:rsid w:val="00121CAA"/>
  </w:style>
  <w:style w:type="paragraph" w:customStyle="1" w:styleId="7274F60800F34CB685E8BFE3010B830A">
    <w:name w:val="7274F60800F34CB685E8BFE3010B830A"/>
    <w:rsid w:val="00121CAA"/>
  </w:style>
  <w:style w:type="paragraph" w:customStyle="1" w:styleId="BD21F36B357F431C8A74D945C9FE2D78">
    <w:name w:val="BD21F36B357F431C8A74D945C9FE2D78"/>
    <w:rsid w:val="00121CAA"/>
  </w:style>
  <w:style w:type="paragraph" w:customStyle="1" w:styleId="06A847A6C5CA44D9ACFD82E30DBF80BA">
    <w:name w:val="06A847A6C5CA44D9ACFD82E30DBF80BA"/>
    <w:rsid w:val="00155C7F"/>
  </w:style>
  <w:style w:type="paragraph" w:customStyle="1" w:styleId="5D59B27C27E54E828A1B72DDB425165F">
    <w:name w:val="5D59B27C27E54E828A1B72DDB425165F"/>
    <w:rsid w:val="00155C7F"/>
  </w:style>
  <w:style w:type="paragraph" w:customStyle="1" w:styleId="AD9CC29739FA4239A4F5334F2EDB059C">
    <w:name w:val="AD9CC29739FA4239A4F5334F2EDB059C"/>
    <w:rsid w:val="00155C7F"/>
  </w:style>
  <w:style w:type="paragraph" w:customStyle="1" w:styleId="30B9E6781D3F4B13AEB58CD66CCA7C95">
    <w:name w:val="30B9E6781D3F4B13AEB58CD66CCA7C95"/>
    <w:rsid w:val="00155C7F"/>
  </w:style>
  <w:style w:type="paragraph" w:customStyle="1" w:styleId="2D30E973D1B2466996416103C1281ADF">
    <w:name w:val="2D30E973D1B2466996416103C1281ADF"/>
    <w:rsid w:val="00155C7F"/>
  </w:style>
  <w:style w:type="paragraph" w:customStyle="1" w:styleId="D5EB661A6E1D41BF9DD688C47435E3D4">
    <w:name w:val="D5EB661A6E1D41BF9DD688C47435E3D4"/>
    <w:rsid w:val="00155C7F"/>
  </w:style>
  <w:style w:type="paragraph" w:customStyle="1" w:styleId="16B8F81872944A8EBFF7EA93D5B13980">
    <w:name w:val="16B8F81872944A8EBFF7EA93D5B13980"/>
    <w:rsid w:val="00155C7F"/>
  </w:style>
  <w:style w:type="paragraph" w:customStyle="1" w:styleId="8A39A920E6554355BAC4A4B71567DB72">
    <w:name w:val="8A39A920E6554355BAC4A4B71567DB72"/>
    <w:rsid w:val="00155C7F"/>
  </w:style>
  <w:style w:type="paragraph" w:customStyle="1" w:styleId="9D886A16763C4B92981DD8B25ECA0206">
    <w:name w:val="9D886A16763C4B92981DD8B25ECA0206"/>
    <w:rsid w:val="00155C7F"/>
  </w:style>
  <w:style w:type="paragraph" w:customStyle="1" w:styleId="A78906F9C4C44745A44DEC354D97EA0A">
    <w:name w:val="A78906F9C4C44745A44DEC354D97EA0A"/>
    <w:rsid w:val="00155C7F"/>
  </w:style>
  <w:style w:type="paragraph" w:customStyle="1" w:styleId="474BB4502A8E448B8332B483D99889FE">
    <w:name w:val="474BB4502A8E448B8332B483D99889FE"/>
    <w:rsid w:val="00155C7F"/>
  </w:style>
  <w:style w:type="paragraph" w:customStyle="1" w:styleId="0E510EB482BD4BD086F404E6FF0AABBA">
    <w:name w:val="0E510EB482BD4BD086F404E6FF0AABBA"/>
    <w:rsid w:val="00155C7F"/>
  </w:style>
  <w:style w:type="paragraph" w:customStyle="1" w:styleId="0719A92EAAC541DBA9F8864D978E6E24">
    <w:name w:val="0719A92EAAC541DBA9F8864D978E6E24"/>
    <w:rsid w:val="00155C7F"/>
  </w:style>
  <w:style w:type="paragraph" w:customStyle="1" w:styleId="E9EAE842E607479CBBACB96698FE40F0">
    <w:name w:val="E9EAE842E607479CBBACB96698FE40F0"/>
    <w:rsid w:val="00155C7F"/>
  </w:style>
  <w:style w:type="paragraph" w:customStyle="1" w:styleId="0B42FA80E66646F685E424A6FFAA525B1">
    <w:name w:val="0B42FA80E66646F685E424A6FFAA525B1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9564CD5ACF44F38DCDD7693B6B43DC2">
    <w:name w:val="429564CD5ACF44F38DCDD7693B6B43DC2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D21F36B357F431C8A74D945C9FE2D781">
    <w:name w:val="BD21F36B357F431C8A74D945C9FE2D781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1">
    <w:name w:val="098F4DB992444495AFF98242A8AE764B1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1">
    <w:name w:val="EFA6413FCC1F459597F872478998839C1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1">
    <w:name w:val="B5C3960163EA4384979667C6A542BDD1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5D59B27C27E54E828A1B72DDB425165F1">
    <w:name w:val="5D59B27C27E54E828A1B72DDB425165F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D9CC29739FA4239A4F5334F2EDB059C1">
    <w:name w:val="AD9CC29739FA4239A4F5334F2EDB059C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0B9E6781D3F4B13AEB58CD66CCA7C951">
    <w:name w:val="30B9E6781D3F4B13AEB58CD66CCA7C95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2D30E973D1B2466996416103C1281ADF1">
    <w:name w:val="2D30E973D1B2466996416103C1281ADF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D5EB661A6E1D41BF9DD688C47435E3D41">
    <w:name w:val="D5EB661A6E1D41BF9DD688C47435E3D4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6B8F81872944A8EBFF7EA93D5B139801">
    <w:name w:val="16B8F81872944A8EBFF7EA93D5B13980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8A39A920E6554355BAC4A4B71567DB721">
    <w:name w:val="8A39A920E6554355BAC4A4B71567DB72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D886A16763C4B92981DD8B25ECA02061">
    <w:name w:val="9D886A16763C4B92981DD8B25ECA0206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78906F9C4C44745A44DEC354D97EA0A1">
    <w:name w:val="A78906F9C4C44745A44DEC354D97EA0A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474BB4502A8E448B8332B483D99889FE1">
    <w:name w:val="474BB4502A8E448B8332B483D99889FE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E510EB482BD4BD086F404E6FF0AABBA1">
    <w:name w:val="0E510EB482BD4BD086F404E6FF0AABBA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719A92EAAC541DBA9F8864D978E6E241">
    <w:name w:val="0719A92EAAC541DBA9F8864D978E6E24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9EAE842E607479CBBACB96698FE40F01">
    <w:name w:val="E9EAE842E607479CBBACB96698FE40F01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B42FA80E66646F685E424A6FFAA525B2">
    <w:name w:val="0B42FA80E66646F685E424A6FFAA525B2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9564CD5ACF44F38DCDD7693B6B43DC3">
    <w:name w:val="429564CD5ACF44F38DCDD7693B6B43DC3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D21F36B357F431C8A74D945C9FE2D782">
    <w:name w:val="BD21F36B357F431C8A74D945C9FE2D782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2">
    <w:name w:val="098F4DB992444495AFF98242A8AE764B2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2">
    <w:name w:val="EFA6413FCC1F459597F872478998839C2"/>
    <w:rsid w:val="00155C7F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2">
    <w:name w:val="B5C3960163EA4384979667C6A542BDD1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5D59B27C27E54E828A1B72DDB425165F2">
    <w:name w:val="5D59B27C27E54E828A1B72DDB425165F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D9CC29739FA4239A4F5334F2EDB059C2">
    <w:name w:val="AD9CC29739FA4239A4F5334F2EDB059C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0B9E6781D3F4B13AEB58CD66CCA7C952">
    <w:name w:val="30B9E6781D3F4B13AEB58CD66CCA7C95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2D30E973D1B2466996416103C1281ADF2">
    <w:name w:val="2D30E973D1B2466996416103C1281ADF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D5EB661A6E1D41BF9DD688C47435E3D42">
    <w:name w:val="D5EB661A6E1D41BF9DD688C47435E3D4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6B8F81872944A8EBFF7EA93D5B139802">
    <w:name w:val="16B8F81872944A8EBFF7EA93D5B13980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8A39A920E6554355BAC4A4B71567DB722">
    <w:name w:val="8A39A920E6554355BAC4A4B71567DB72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D886A16763C4B92981DD8B25ECA02062">
    <w:name w:val="9D886A16763C4B92981DD8B25ECA0206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78906F9C4C44745A44DEC354D97EA0A2">
    <w:name w:val="A78906F9C4C44745A44DEC354D97EA0A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474BB4502A8E448B8332B483D99889FE2">
    <w:name w:val="474BB4502A8E448B8332B483D99889FE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E510EB482BD4BD086F404E6FF0AABBA2">
    <w:name w:val="0E510EB482BD4BD086F404E6FF0AABBA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719A92EAAC541DBA9F8864D978E6E242">
    <w:name w:val="0719A92EAAC541DBA9F8864D978E6E24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9EAE842E607479CBBACB96698FE40F02">
    <w:name w:val="E9EAE842E607479CBBACB96698FE40F02"/>
    <w:rsid w:val="00155C7F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C45DC25FC8CA449FBE525EAB20B5E19F">
    <w:name w:val="C45DC25FC8CA449FBE525EAB20B5E19F"/>
    <w:rsid w:val="007F2CC1"/>
  </w:style>
  <w:style w:type="paragraph" w:customStyle="1" w:styleId="6FDC40EB756E4856B742C3BBC7BDCF93">
    <w:name w:val="6FDC40EB756E4856B742C3BBC7BDCF93"/>
    <w:rsid w:val="007F2CC1"/>
  </w:style>
  <w:style w:type="paragraph" w:customStyle="1" w:styleId="A99633F4A3AF4D8DAC541C1125259EDE">
    <w:name w:val="A99633F4A3AF4D8DAC541C1125259EDE"/>
    <w:rsid w:val="007F2CC1"/>
  </w:style>
  <w:style w:type="paragraph" w:customStyle="1" w:styleId="9BB011C964914ACFA96DEE9BB4A2C8D1">
    <w:name w:val="9BB011C964914ACFA96DEE9BB4A2C8D1"/>
    <w:rsid w:val="007F2CC1"/>
  </w:style>
  <w:style w:type="paragraph" w:customStyle="1" w:styleId="7928C7E6092D4268BE0BB385FBBDA90A">
    <w:name w:val="7928C7E6092D4268BE0BB385FBBDA90A"/>
    <w:rsid w:val="007F2CC1"/>
  </w:style>
  <w:style w:type="paragraph" w:customStyle="1" w:styleId="FB515F3A039744D789CB63A937BD22B1">
    <w:name w:val="FB515F3A039744D789CB63A937BD22B1"/>
    <w:rsid w:val="007F2CC1"/>
  </w:style>
  <w:style w:type="paragraph" w:customStyle="1" w:styleId="4D9AAD3D7724472588FB33D91CF8C76D">
    <w:name w:val="4D9AAD3D7724472588FB33D91CF8C76D"/>
    <w:rsid w:val="007F2CC1"/>
  </w:style>
  <w:style w:type="paragraph" w:customStyle="1" w:styleId="A0E52BBEFED34106B07F49C689D06014">
    <w:name w:val="A0E52BBEFED34106B07F49C689D06014"/>
    <w:rsid w:val="007F2CC1"/>
  </w:style>
  <w:style w:type="paragraph" w:customStyle="1" w:styleId="C0901CFE19D34F8495EF2A48EDBD8802">
    <w:name w:val="C0901CFE19D34F8495EF2A48EDBD8802"/>
    <w:rsid w:val="007F2CC1"/>
  </w:style>
  <w:style w:type="paragraph" w:customStyle="1" w:styleId="85990094C1AE455DB7A53705465B5C35">
    <w:name w:val="85990094C1AE455DB7A53705465B5C35"/>
    <w:rsid w:val="007F2CC1"/>
  </w:style>
  <w:style w:type="paragraph" w:customStyle="1" w:styleId="E552C823484F41E0A6EBED43AD2A2E12">
    <w:name w:val="E552C823484F41E0A6EBED43AD2A2E12"/>
    <w:rsid w:val="007F2CC1"/>
  </w:style>
  <w:style w:type="paragraph" w:customStyle="1" w:styleId="96CA2DA3578B4675B26087CA40469C49">
    <w:name w:val="96CA2DA3578B4675B26087CA40469C49"/>
    <w:rsid w:val="007F2CC1"/>
  </w:style>
  <w:style w:type="paragraph" w:customStyle="1" w:styleId="AAE0CC05A94D4E2994AC4659964F8CC1">
    <w:name w:val="AAE0CC05A94D4E2994AC4659964F8CC1"/>
    <w:rsid w:val="007F2CC1"/>
  </w:style>
  <w:style w:type="paragraph" w:customStyle="1" w:styleId="D5DD904A35B34C07895F5D35A81CDD89">
    <w:name w:val="D5DD904A35B34C07895F5D35A81CDD89"/>
    <w:rsid w:val="007F2CC1"/>
  </w:style>
  <w:style w:type="paragraph" w:customStyle="1" w:styleId="4EFE7A4A117245228502A6565FB12FAA">
    <w:name w:val="4EFE7A4A117245228502A6565FB12FAA"/>
    <w:rsid w:val="007F2CC1"/>
  </w:style>
  <w:style w:type="paragraph" w:customStyle="1" w:styleId="FE2EA07329554E60999A0C7859EDF229">
    <w:name w:val="FE2EA07329554E60999A0C7859EDF229"/>
    <w:rsid w:val="007F2CC1"/>
  </w:style>
  <w:style w:type="paragraph" w:customStyle="1" w:styleId="0686CF251BE7404AA7E845A1604D2EF5">
    <w:name w:val="0686CF251BE7404AA7E845A1604D2EF5"/>
    <w:rsid w:val="007F2CC1"/>
  </w:style>
  <w:style w:type="paragraph" w:customStyle="1" w:styleId="0A5CC018F5034741AA8CB923F33885D3">
    <w:name w:val="0A5CC018F5034741AA8CB923F33885D3"/>
    <w:rsid w:val="007F2CC1"/>
  </w:style>
  <w:style w:type="paragraph" w:customStyle="1" w:styleId="5F663725AC584EA8A96BBAD2699650D7">
    <w:name w:val="5F663725AC584EA8A96BBAD2699650D7"/>
    <w:rsid w:val="007F2CC1"/>
  </w:style>
  <w:style w:type="paragraph" w:customStyle="1" w:styleId="31913747EE97432F97BC79733B8F26DA">
    <w:name w:val="31913747EE97432F97BC79733B8F26DA"/>
    <w:rsid w:val="007F2CC1"/>
  </w:style>
  <w:style w:type="paragraph" w:customStyle="1" w:styleId="3D8ADA344E25402B9509A591BCB3728C">
    <w:name w:val="3D8ADA344E25402B9509A591BCB3728C"/>
    <w:rsid w:val="007F2CC1"/>
  </w:style>
  <w:style w:type="paragraph" w:customStyle="1" w:styleId="ECC0AE1056194FBA8736208FF93FD5BB">
    <w:name w:val="ECC0AE1056194FBA8736208FF93FD5BB"/>
    <w:rsid w:val="007F2CC1"/>
  </w:style>
  <w:style w:type="paragraph" w:customStyle="1" w:styleId="50C3438BA2B24ABC8496F9F6BDA513FA">
    <w:name w:val="50C3438BA2B24ABC8496F9F6BDA513FA"/>
    <w:rsid w:val="007F2CC1"/>
  </w:style>
  <w:style w:type="paragraph" w:customStyle="1" w:styleId="794A4521229744C382D2719B897271A0">
    <w:name w:val="794A4521229744C382D2719B897271A0"/>
    <w:rsid w:val="007F2CC1"/>
  </w:style>
  <w:style w:type="paragraph" w:customStyle="1" w:styleId="F6F00111DBA148B6B6639D4DFFA2DEDA">
    <w:name w:val="F6F00111DBA148B6B6639D4DFFA2DEDA"/>
    <w:rsid w:val="007F2CC1"/>
  </w:style>
  <w:style w:type="paragraph" w:customStyle="1" w:styleId="4145182A917C4ADB897AD1D7B1314773">
    <w:name w:val="4145182A917C4ADB897AD1D7B1314773"/>
    <w:rsid w:val="007F2CC1"/>
  </w:style>
  <w:style w:type="paragraph" w:customStyle="1" w:styleId="7DA32DF43FA844A88AFAFF4E4C3FBFD7">
    <w:name w:val="7DA32DF43FA844A88AFAFF4E4C3FBFD7"/>
    <w:rsid w:val="007F2CC1"/>
  </w:style>
  <w:style w:type="paragraph" w:customStyle="1" w:styleId="2C49AD326D554B9C80F61EE78C472795">
    <w:name w:val="2C49AD326D554B9C80F61EE78C472795"/>
    <w:rsid w:val="007F2CC1"/>
  </w:style>
  <w:style w:type="paragraph" w:customStyle="1" w:styleId="B0ABB782F9754C53937AD63BD862021B">
    <w:name w:val="B0ABB782F9754C53937AD63BD862021B"/>
    <w:rsid w:val="007F2CC1"/>
  </w:style>
  <w:style w:type="paragraph" w:customStyle="1" w:styleId="7A33C3EC55E94F0DA980A81C53C5FAE7">
    <w:name w:val="7A33C3EC55E94F0DA980A81C53C5FAE7"/>
    <w:rsid w:val="007F2CC1"/>
  </w:style>
  <w:style w:type="paragraph" w:customStyle="1" w:styleId="B5CB718AE550499C83AA43D43669555D">
    <w:name w:val="B5CB718AE550499C83AA43D43669555D"/>
    <w:rsid w:val="007F2CC1"/>
  </w:style>
  <w:style w:type="paragraph" w:customStyle="1" w:styleId="2394A778092146A7955C13FFB35C81C6">
    <w:name w:val="2394A778092146A7955C13FFB35C81C6"/>
    <w:rsid w:val="007F2CC1"/>
  </w:style>
  <w:style w:type="paragraph" w:customStyle="1" w:styleId="557431E5ADB14452B97E14686F2FAECE">
    <w:name w:val="557431E5ADB14452B97E14686F2FAECE"/>
    <w:rsid w:val="007F2CC1"/>
  </w:style>
  <w:style w:type="paragraph" w:customStyle="1" w:styleId="999763D698F8406D8E3F87993D943371">
    <w:name w:val="999763D698F8406D8E3F87993D943371"/>
    <w:rsid w:val="007F2CC1"/>
  </w:style>
  <w:style w:type="paragraph" w:customStyle="1" w:styleId="F562726391E84181AE9C13F2242FC6A9">
    <w:name w:val="F562726391E84181AE9C13F2242FC6A9"/>
    <w:rsid w:val="007F2CC1"/>
  </w:style>
  <w:style w:type="paragraph" w:customStyle="1" w:styleId="AF84A05D6C1A4261A4909DD74C8C26FB">
    <w:name w:val="AF84A05D6C1A4261A4909DD74C8C26FB"/>
    <w:rsid w:val="007F2CC1"/>
  </w:style>
  <w:style w:type="paragraph" w:customStyle="1" w:styleId="00EB4C93090C41CA99F880A6F0A5B83C">
    <w:name w:val="00EB4C93090C41CA99F880A6F0A5B83C"/>
    <w:rsid w:val="007F2CC1"/>
  </w:style>
  <w:style w:type="paragraph" w:customStyle="1" w:styleId="147233DED463418CB9757BC28C643F4A">
    <w:name w:val="147233DED463418CB9757BC28C643F4A"/>
    <w:rsid w:val="007F2CC1"/>
  </w:style>
  <w:style w:type="paragraph" w:customStyle="1" w:styleId="7901C3A3EF8441F2980FC631E1569A05">
    <w:name w:val="7901C3A3EF8441F2980FC631E1569A05"/>
    <w:rsid w:val="007F2CC1"/>
  </w:style>
  <w:style w:type="paragraph" w:customStyle="1" w:styleId="559ADBC0DF9D4E93952AF0F4DA10C19E">
    <w:name w:val="559ADBC0DF9D4E93952AF0F4DA10C19E"/>
    <w:rsid w:val="007F2CC1"/>
  </w:style>
  <w:style w:type="paragraph" w:customStyle="1" w:styleId="F7703943823146EAB601F8323C967C79">
    <w:name w:val="F7703943823146EAB601F8323C967C79"/>
    <w:rsid w:val="007F2CC1"/>
  </w:style>
  <w:style w:type="paragraph" w:customStyle="1" w:styleId="596AAD303CB34A5C88E157B6834C891A">
    <w:name w:val="596AAD303CB34A5C88E157B6834C891A"/>
    <w:rsid w:val="007F2CC1"/>
  </w:style>
  <w:style w:type="paragraph" w:customStyle="1" w:styleId="96B888AB18754861BF67979FEED92822">
    <w:name w:val="96B888AB18754861BF67979FEED92822"/>
    <w:rsid w:val="007F2CC1"/>
  </w:style>
  <w:style w:type="paragraph" w:customStyle="1" w:styleId="2E363ACF4AF3406E83CBEA040667176D">
    <w:name w:val="2E363ACF4AF3406E83CBEA040667176D"/>
    <w:rsid w:val="007F2CC1"/>
  </w:style>
  <w:style w:type="paragraph" w:customStyle="1" w:styleId="E8849BC2523041A493DB4967B7205997">
    <w:name w:val="E8849BC2523041A493DB4967B7205997"/>
    <w:rsid w:val="007F2CC1"/>
  </w:style>
  <w:style w:type="paragraph" w:customStyle="1" w:styleId="4F2E8C24A9FD4AF094AF294E2E0C6A8E">
    <w:name w:val="4F2E8C24A9FD4AF094AF294E2E0C6A8E"/>
    <w:rsid w:val="007F2CC1"/>
  </w:style>
  <w:style w:type="paragraph" w:customStyle="1" w:styleId="A9883CF8CED74999A77984103349024E">
    <w:name w:val="A9883CF8CED74999A77984103349024E"/>
    <w:rsid w:val="007F2CC1"/>
  </w:style>
  <w:style w:type="paragraph" w:customStyle="1" w:styleId="42F2A1361CFA406A82E1A8F82553FEF8">
    <w:name w:val="42F2A1361CFA406A82E1A8F82553FEF8"/>
    <w:rsid w:val="007F2CC1"/>
  </w:style>
  <w:style w:type="paragraph" w:customStyle="1" w:styleId="26C0D87A520541C8AB3BDE599FA2D374">
    <w:name w:val="26C0D87A520541C8AB3BDE599FA2D374"/>
    <w:rsid w:val="007F2CC1"/>
  </w:style>
  <w:style w:type="paragraph" w:customStyle="1" w:styleId="5F8AB1F232394FDE8D7DF3E6CBAF6143">
    <w:name w:val="5F8AB1F232394FDE8D7DF3E6CBAF6143"/>
    <w:rsid w:val="007F2CC1"/>
  </w:style>
  <w:style w:type="paragraph" w:customStyle="1" w:styleId="DBB4BA86E48646F98A6C29CDF39F24C9">
    <w:name w:val="DBB4BA86E48646F98A6C29CDF39F24C9"/>
    <w:rsid w:val="007F2CC1"/>
  </w:style>
  <w:style w:type="paragraph" w:customStyle="1" w:styleId="22F7CDDE4F7F40C191E9FE8D10717B13">
    <w:name w:val="22F7CDDE4F7F40C191E9FE8D10717B13"/>
    <w:rsid w:val="007F2CC1"/>
  </w:style>
  <w:style w:type="paragraph" w:customStyle="1" w:styleId="F412654E35CF4D90ABD8106E34AC54E3">
    <w:name w:val="F412654E35CF4D90ABD8106E34AC54E3"/>
    <w:rsid w:val="007F2CC1"/>
  </w:style>
  <w:style w:type="paragraph" w:customStyle="1" w:styleId="BCEBE44F9DCE4C848480DF9914027625">
    <w:name w:val="BCEBE44F9DCE4C848480DF9914027625"/>
    <w:rsid w:val="007F2CC1"/>
  </w:style>
  <w:style w:type="paragraph" w:customStyle="1" w:styleId="0D48CBB804A14E87A315EDE778B05065">
    <w:name w:val="0D48CBB804A14E87A315EDE778B05065"/>
    <w:rsid w:val="007F2CC1"/>
  </w:style>
  <w:style w:type="paragraph" w:customStyle="1" w:styleId="AB921B694F214D2CB77648D0F38C420D">
    <w:name w:val="AB921B694F214D2CB77648D0F38C420D"/>
    <w:rsid w:val="007F2CC1"/>
  </w:style>
  <w:style w:type="paragraph" w:customStyle="1" w:styleId="3D3AB898D9444742A53E098CDAA68371">
    <w:name w:val="3D3AB898D9444742A53E098CDAA68371"/>
    <w:rsid w:val="007F2CC1"/>
  </w:style>
  <w:style w:type="paragraph" w:customStyle="1" w:styleId="FAE4FCBFC1594696A4CABC5594908D85">
    <w:name w:val="FAE4FCBFC1594696A4CABC5594908D85"/>
    <w:rsid w:val="007F2CC1"/>
  </w:style>
  <w:style w:type="paragraph" w:customStyle="1" w:styleId="84813B9A2C9D478CBAA9E6A0D9FB980D">
    <w:name w:val="84813B9A2C9D478CBAA9E6A0D9FB980D"/>
    <w:rsid w:val="007F2CC1"/>
  </w:style>
  <w:style w:type="paragraph" w:customStyle="1" w:styleId="AC055B28267444058B14C2E7BF2F135D">
    <w:name w:val="AC055B28267444058B14C2E7BF2F135D"/>
    <w:rsid w:val="007F2CC1"/>
  </w:style>
  <w:style w:type="paragraph" w:customStyle="1" w:styleId="7599C0F8797F46B88408460F1FB319B9">
    <w:name w:val="7599C0F8797F46B88408460F1FB319B9"/>
    <w:rsid w:val="007F2CC1"/>
  </w:style>
  <w:style w:type="paragraph" w:customStyle="1" w:styleId="DE1D4A4792C746D9B6098F9BF64B9EEE">
    <w:name w:val="DE1D4A4792C746D9B6098F9BF64B9EEE"/>
    <w:rsid w:val="007F2CC1"/>
  </w:style>
  <w:style w:type="paragraph" w:customStyle="1" w:styleId="74A1CE5EB10643E2BA5133587D241A13">
    <w:name w:val="74A1CE5EB10643E2BA5133587D241A13"/>
    <w:rsid w:val="007F2CC1"/>
  </w:style>
  <w:style w:type="paragraph" w:customStyle="1" w:styleId="C0556A1A11454673BDC9F43A2312365D">
    <w:name w:val="C0556A1A11454673BDC9F43A2312365D"/>
    <w:rsid w:val="007F2CC1"/>
  </w:style>
  <w:style w:type="paragraph" w:customStyle="1" w:styleId="ECB0E5AADA7D4574A302F80E334D4323">
    <w:name w:val="ECB0E5AADA7D4574A302F80E334D4323"/>
    <w:rsid w:val="007F2CC1"/>
  </w:style>
  <w:style w:type="paragraph" w:customStyle="1" w:styleId="31678366A9F84C8AA79F4603364D4561">
    <w:name w:val="31678366A9F84C8AA79F4603364D4561"/>
    <w:rsid w:val="007F2CC1"/>
  </w:style>
  <w:style w:type="paragraph" w:customStyle="1" w:styleId="D883C538CFE3458EBFFEF0E573CA5906">
    <w:name w:val="D883C538CFE3458EBFFEF0E573CA5906"/>
    <w:rsid w:val="007F2CC1"/>
  </w:style>
  <w:style w:type="paragraph" w:customStyle="1" w:styleId="0D09DC3DAE8D4BA997723A74582DEC4D">
    <w:name w:val="0D09DC3DAE8D4BA997723A74582DEC4D"/>
    <w:rsid w:val="007F2CC1"/>
  </w:style>
  <w:style w:type="paragraph" w:customStyle="1" w:styleId="39C8C8D01AD94800B9616929812FA185">
    <w:name w:val="39C8C8D01AD94800B9616929812FA185"/>
    <w:rsid w:val="007F2CC1"/>
  </w:style>
  <w:style w:type="paragraph" w:customStyle="1" w:styleId="2BB73B901D0A44AA8252FF689CE64AEE">
    <w:name w:val="2BB73B901D0A44AA8252FF689CE64AEE"/>
    <w:rsid w:val="007F2CC1"/>
  </w:style>
  <w:style w:type="paragraph" w:customStyle="1" w:styleId="EE45287295D540F795BAEA8C93FF8EAB">
    <w:name w:val="EE45287295D540F795BAEA8C93FF8EAB"/>
    <w:rsid w:val="007F2CC1"/>
  </w:style>
  <w:style w:type="paragraph" w:customStyle="1" w:styleId="6CAFC052F06149018907381F1BE9C1B9">
    <w:name w:val="6CAFC052F06149018907381F1BE9C1B9"/>
    <w:rsid w:val="00DD4BD4"/>
  </w:style>
  <w:style w:type="paragraph" w:customStyle="1" w:styleId="8F0886352ED74547B216BF1EEAEEBC45">
    <w:name w:val="8F0886352ED74547B216BF1EEAEEBC45"/>
    <w:rsid w:val="00DD4BD4"/>
  </w:style>
  <w:style w:type="paragraph" w:customStyle="1" w:styleId="D8F579B124BC44908AA2A99167699E71">
    <w:name w:val="D8F579B124BC44908AA2A99167699E71"/>
    <w:rsid w:val="0038082C"/>
  </w:style>
  <w:style w:type="paragraph" w:customStyle="1" w:styleId="A45124B7AEFB4FB68AD325AB8036517F">
    <w:name w:val="A45124B7AEFB4FB68AD325AB8036517F"/>
    <w:rsid w:val="0038082C"/>
  </w:style>
  <w:style w:type="paragraph" w:customStyle="1" w:styleId="7A30150FC3A14340BD983AA43EDFE5C5">
    <w:name w:val="7A30150FC3A14340BD983AA43EDFE5C5"/>
    <w:rsid w:val="0038082C"/>
  </w:style>
  <w:style w:type="paragraph" w:customStyle="1" w:styleId="7D06FC4A4EB24E31B54E639D9A9D9DFE">
    <w:name w:val="7D06FC4A4EB24E31B54E639D9A9D9DFE"/>
    <w:rsid w:val="0038082C"/>
  </w:style>
  <w:style w:type="paragraph" w:customStyle="1" w:styleId="E138DE65779842B9BDA82D091C857FC6">
    <w:name w:val="E138DE65779842B9BDA82D091C857FC6"/>
    <w:rsid w:val="0038082C"/>
  </w:style>
  <w:style w:type="paragraph" w:customStyle="1" w:styleId="5315CC3003924E2CA9C3E7A5ADF9532B">
    <w:name w:val="5315CC3003924E2CA9C3E7A5ADF9532B"/>
    <w:rsid w:val="0038082C"/>
  </w:style>
  <w:style w:type="paragraph" w:customStyle="1" w:styleId="9E86CBFBC91F410A8F5655532A49BBBF">
    <w:name w:val="9E86CBFBC91F410A8F5655532A49BBBF"/>
    <w:rsid w:val="0038082C"/>
  </w:style>
  <w:style w:type="paragraph" w:customStyle="1" w:styleId="30213B3E79B44689835C79909E4E0CE9">
    <w:name w:val="30213B3E79B44689835C79909E4E0CE9"/>
    <w:rsid w:val="0038082C"/>
  </w:style>
  <w:style w:type="paragraph" w:customStyle="1" w:styleId="ACBD9F89B68C4F87A85EB28CF997F07C">
    <w:name w:val="ACBD9F89B68C4F87A85EB28CF997F07C"/>
    <w:rsid w:val="008B5433"/>
  </w:style>
  <w:style w:type="paragraph" w:customStyle="1" w:styleId="60E28C987C4E4FFD879F467E886A58D1">
    <w:name w:val="60E28C987C4E4FFD879F467E886A58D1"/>
    <w:rsid w:val="00946811"/>
  </w:style>
  <w:style w:type="paragraph" w:customStyle="1" w:styleId="731282B8C3C74457B42B36C7FB903787">
    <w:name w:val="731282B8C3C74457B42B36C7FB903787"/>
    <w:rsid w:val="00EF065E"/>
  </w:style>
  <w:style w:type="paragraph" w:customStyle="1" w:styleId="A0E52BBEFED34106B07F49C689D060141">
    <w:name w:val="A0E52BBEFED34106B07F49C689D06014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0ABB782F9754C53937AD63BD862021B1">
    <w:name w:val="B0ABB782F9754C53937AD63BD862021B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A33C3EC55E94F0DA980A81C53C5FAE71">
    <w:name w:val="7A33C3EC55E94F0DA980A81C53C5FAE7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B718AE550499C83AA43D43669555D1">
    <w:name w:val="B5CB718AE550499C83AA43D43669555D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394A778092146A7955C13FFB35C81C61">
    <w:name w:val="2394A778092146A7955C13FFB35C81C6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B42FA80E66646F685E424A6FFAA525B3">
    <w:name w:val="0B42FA80E66646F685E424A6FFAA525B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9564CD5ACF44F38DCDD7693B6B43DC4">
    <w:name w:val="429564CD5ACF44F38DCDD7693B6B43DC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0E28C987C4E4FFD879F467E886A58D11">
    <w:name w:val="60E28C987C4E4FFD879F467E886A58D1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7431E5ADB14452B97E14686F2FAECE1">
    <w:name w:val="557431E5ADB14452B97E14686F2FAECE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562726391E84181AE9C13F2242FC6A91">
    <w:name w:val="F562726391E84181AE9C13F2242FC6A9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F84A05D6C1A4261A4909DD74C8C26FB1">
    <w:name w:val="AF84A05D6C1A4261A4909DD74C8C26FB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0EB4C93090C41CA99F880A6F0A5B83C1">
    <w:name w:val="00EB4C93090C41CA99F880A6F0A5B83C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147233DED463418CB9757BC28C643F4A1">
    <w:name w:val="147233DED463418CB9757BC28C643F4A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901C3A3EF8441F2980FC631E1569A051">
    <w:name w:val="7901C3A3EF8441F2980FC631E1569A05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9ADBC0DF9D4E93952AF0F4DA10C19E1">
    <w:name w:val="559ADBC0DF9D4E93952AF0F4DA10C19E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E86CBFBC91F410A8F5655532A49BBBF1">
    <w:name w:val="9E86CBFBC91F410A8F5655532A49BBBF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0213B3E79B44689835C79909E4E0CE91">
    <w:name w:val="30213B3E79B44689835C79909E4E0CE9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96AAD303CB34A5C88E157B6834C891A1">
    <w:name w:val="596AAD303CB34A5C88E157B6834C891A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6B888AB18754861BF67979FEED928221">
    <w:name w:val="96B888AB18754861BF67979FEED92822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E363ACF4AF3406E83CBEA040667176D1">
    <w:name w:val="2E363ACF4AF3406E83CBEA040667176D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9883CF8CED74999A77984103349024E1">
    <w:name w:val="A9883CF8CED74999A77984103349024E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8849BC2523041A493DB4967B72059971">
    <w:name w:val="E8849BC2523041A493DB4967B7205997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F2E8C24A9FD4AF094AF294E2E0C6A8E1">
    <w:name w:val="4F2E8C24A9FD4AF094AF294E2E0C6A8E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F2A1361CFA406A82E1A8F82553FEF81">
    <w:name w:val="42F2A1361CFA406A82E1A8F82553FEF8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6C0D87A520541C8AB3BDE599FA2D3741">
    <w:name w:val="26C0D87A520541C8AB3BDE599FA2D374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F8AB1F232394FDE8D7DF3E6CBAF61431">
    <w:name w:val="5F8AB1F232394FDE8D7DF3E6CBAF6143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BB4BA86E48646F98A6C29CDF39F24C91">
    <w:name w:val="DBB4BA86E48646F98A6C29CDF39F24C9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2F7CDDE4F7F40C191E9FE8D10717B131">
    <w:name w:val="22F7CDDE4F7F40C191E9FE8D10717B13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CB0E5AADA7D4574A302F80E334D43231">
    <w:name w:val="ECB0E5AADA7D4574A302F80E334D4323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412654E35CF4D90ABD8106E34AC54E31">
    <w:name w:val="F412654E35CF4D90ABD8106E34AC54E3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CEBE44F9DCE4C848480DF99140276251">
    <w:name w:val="BCEBE44F9DCE4C848480DF9914027625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48CBB804A14E87A315EDE778B050651">
    <w:name w:val="0D48CBB804A14E87A315EDE778B05065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B921B694F214D2CB77648D0F38C420D1">
    <w:name w:val="AB921B694F214D2CB77648D0F38C420D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1678366A9F84C8AA79F4603364D45611">
    <w:name w:val="31678366A9F84C8AA79F4603364D4561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4813B9A2C9D478CBAA9E6A0D9FB980D1">
    <w:name w:val="84813B9A2C9D478CBAA9E6A0D9FB980D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C055B28267444058B14C2E7BF2F135D1">
    <w:name w:val="AC055B28267444058B14C2E7BF2F135D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D3AB898D9444742A53E098CDAA683711">
    <w:name w:val="3D3AB898D9444742A53E098CDAA68371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AE4FCBFC1594696A4CABC5594908D851">
    <w:name w:val="FAE4FCBFC1594696A4CABC5594908D85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883C538CFE3458EBFFEF0E573CA59061">
    <w:name w:val="D883C538CFE3458EBFFEF0E573CA5906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599C0F8797F46B88408460F1FB319B91">
    <w:name w:val="7599C0F8797F46B88408460F1FB319B9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0556A1A11454673BDC9F43A2312365D1">
    <w:name w:val="C0556A1A11454673BDC9F43A2312365D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E1D4A4792C746D9B6098F9BF64B9EEE1">
    <w:name w:val="DE1D4A4792C746D9B6098F9BF64B9EEE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4A1CE5EB10643E2BA5133587D241A131">
    <w:name w:val="74A1CE5EB10643E2BA5133587D241A13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09DC3DAE8D4BA997723A74582DEC4D1">
    <w:name w:val="0D09DC3DAE8D4BA997723A74582DEC4D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31282B8C3C74457B42B36C7FB9037871">
    <w:name w:val="731282B8C3C74457B42B36C7FB903787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3">
    <w:name w:val="098F4DB992444495AFF98242A8AE764B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3">
    <w:name w:val="EFA6413FCC1F459597F872478998839C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3">
    <w:name w:val="B5C3960163EA4384979667C6A542BDD1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5D59B27C27E54E828A1B72DDB425165F3">
    <w:name w:val="5D59B27C27E54E828A1B72DDB425165F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D9CC29739FA4239A4F5334F2EDB059C3">
    <w:name w:val="AD9CC29739FA4239A4F5334F2EDB059C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0B9E6781D3F4B13AEB58CD66CCA7C953">
    <w:name w:val="30B9E6781D3F4B13AEB58CD66CCA7C95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2D30E973D1B2466996416103C1281ADF3">
    <w:name w:val="2D30E973D1B2466996416103C1281ADF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D5EB661A6E1D41BF9DD688C47435E3D43">
    <w:name w:val="D5EB661A6E1D41BF9DD688C47435E3D4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6B8F81872944A8EBFF7EA93D5B139803">
    <w:name w:val="16B8F81872944A8EBFF7EA93D5B13980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8A39A920E6554355BAC4A4B71567DB723">
    <w:name w:val="8A39A920E6554355BAC4A4B71567DB72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D886A16763C4B92981DD8B25ECA02063">
    <w:name w:val="9D886A16763C4B92981DD8B25ECA0206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78906F9C4C44745A44DEC354D97EA0A3">
    <w:name w:val="A78906F9C4C44745A44DEC354D97EA0A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474BB4502A8E448B8332B483D99889FE3">
    <w:name w:val="474BB4502A8E448B8332B483D99889FE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E510EB482BD4BD086F404E6FF0AABBA3">
    <w:name w:val="0E510EB482BD4BD086F404E6FF0AABBA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719A92EAAC541DBA9F8864D978E6E243">
    <w:name w:val="0719A92EAAC541DBA9F8864D978E6E24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9EAE842E607479CBBACB96698FE40F03">
    <w:name w:val="E9EAE842E607479CBBACB96698FE40F03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9C8C8D01AD94800B9616929812FA1851">
    <w:name w:val="39C8C8D01AD94800B9616929812FA185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BB73B901D0A44AA8252FF689CE64AEE1">
    <w:name w:val="2BB73B901D0A44AA8252FF689CE64AEE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CAFC052F06149018907381F1BE9C1B91">
    <w:name w:val="6CAFC052F06149018907381F1BE9C1B9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F0886352ED74547B216BF1EEAEEBC451">
    <w:name w:val="8F0886352ED74547B216BF1EEAEEBC45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0E52BBEFED34106B07F49C689D060142">
    <w:name w:val="A0E52BBEFED34106B07F49C689D06014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0ABB782F9754C53937AD63BD862021B2">
    <w:name w:val="B0ABB782F9754C53937AD63BD862021B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A33C3EC55E94F0DA980A81C53C5FAE72">
    <w:name w:val="7A33C3EC55E94F0DA980A81C53C5FAE7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B718AE550499C83AA43D43669555D2">
    <w:name w:val="B5CB718AE550499C83AA43D43669555D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394A778092146A7955C13FFB35C81C62">
    <w:name w:val="2394A778092146A7955C13FFB35C81C6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B42FA80E66646F685E424A6FFAA525B4">
    <w:name w:val="0B42FA80E66646F685E424A6FFAA525B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9564CD5ACF44F38DCDD7693B6B43DC5">
    <w:name w:val="429564CD5ACF44F38DCDD7693B6B43DC5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0E28C987C4E4FFD879F467E886A58D12">
    <w:name w:val="60E28C987C4E4FFD879F467E886A58D1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7431E5ADB14452B97E14686F2FAECE2">
    <w:name w:val="557431E5ADB14452B97E14686F2FAECE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562726391E84181AE9C13F2242FC6A92">
    <w:name w:val="F562726391E84181AE9C13F2242FC6A9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F84A05D6C1A4261A4909DD74C8C26FB2">
    <w:name w:val="AF84A05D6C1A4261A4909DD74C8C26FB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0EB4C93090C41CA99F880A6F0A5B83C2">
    <w:name w:val="00EB4C93090C41CA99F880A6F0A5B83C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147233DED463418CB9757BC28C643F4A2">
    <w:name w:val="147233DED463418CB9757BC28C643F4A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901C3A3EF8441F2980FC631E1569A052">
    <w:name w:val="7901C3A3EF8441F2980FC631E1569A05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9ADBC0DF9D4E93952AF0F4DA10C19E2">
    <w:name w:val="559ADBC0DF9D4E93952AF0F4DA10C19E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E86CBFBC91F410A8F5655532A49BBBF2">
    <w:name w:val="9E86CBFBC91F410A8F5655532A49BBBF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0213B3E79B44689835C79909E4E0CE92">
    <w:name w:val="30213B3E79B44689835C79909E4E0CE9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96AAD303CB34A5C88E157B6834C891A2">
    <w:name w:val="596AAD303CB34A5C88E157B6834C891A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6B888AB18754861BF67979FEED928222">
    <w:name w:val="96B888AB18754861BF67979FEED92822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E363ACF4AF3406E83CBEA040667176D2">
    <w:name w:val="2E363ACF4AF3406E83CBEA040667176D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9883CF8CED74999A77984103349024E2">
    <w:name w:val="A9883CF8CED74999A77984103349024E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8849BC2523041A493DB4967B72059972">
    <w:name w:val="E8849BC2523041A493DB4967B7205997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F2E8C24A9FD4AF094AF294E2E0C6A8E2">
    <w:name w:val="4F2E8C24A9FD4AF094AF294E2E0C6A8E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F2A1361CFA406A82E1A8F82553FEF82">
    <w:name w:val="42F2A1361CFA406A82E1A8F82553FEF8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6C0D87A520541C8AB3BDE599FA2D3742">
    <w:name w:val="26C0D87A520541C8AB3BDE599FA2D374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F8AB1F232394FDE8D7DF3E6CBAF61432">
    <w:name w:val="5F8AB1F232394FDE8D7DF3E6CBAF6143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BB4BA86E48646F98A6C29CDF39F24C92">
    <w:name w:val="DBB4BA86E48646F98A6C29CDF39F24C9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2F7CDDE4F7F40C191E9FE8D10717B132">
    <w:name w:val="22F7CDDE4F7F40C191E9FE8D10717B13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CB0E5AADA7D4574A302F80E334D43232">
    <w:name w:val="ECB0E5AADA7D4574A302F80E334D4323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412654E35CF4D90ABD8106E34AC54E32">
    <w:name w:val="F412654E35CF4D90ABD8106E34AC54E3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CEBE44F9DCE4C848480DF99140276252">
    <w:name w:val="BCEBE44F9DCE4C848480DF9914027625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48CBB804A14E87A315EDE778B050652">
    <w:name w:val="0D48CBB804A14E87A315EDE778B05065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B921B694F214D2CB77648D0F38C420D2">
    <w:name w:val="AB921B694F214D2CB77648D0F38C420D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1678366A9F84C8AA79F4603364D45612">
    <w:name w:val="31678366A9F84C8AA79F4603364D4561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4813B9A2C9D478CBAA9E6A0D9FB980D2">
    <w:name w:val="84813B9A2C9D478CBAA9E6A0D9FB980D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C055B28267444058B14C2E7BF2F135D2">
    <w:name w:val="AC055B28267444058B14C2E7BF2F135D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D3AB898D9444742A53E098CDAA683712">
    <w:name w:val="3D3AB898D9444742A53E098CDAA68371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AE4FCBFC1594696A4CABC5594908D852">
    <w:name w:val="FAE4FCBFC1594696A4CABC5594908D85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883C538CFE3458EBFFEF0E573CA59062">
    <w:name w:val="D883C538CFE3458EBFFEF0E573CA5906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599C0F8797F46B88408460F1FB319B92">
    <w:name w:val="7599C0F8797F46B88408460F1FB319B9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0556A1A11454673BDC9F43A2312365D2">
    <w:name w:val="C0556A1A11454673BDC9F43A2312365D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E1D4A4792C746D9B6098F9BF64B9EEE2">
    <w:name w:val="DE1D4A4792C746D9B6098F9BF64B9EEE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4A1CE5EB10643E2BA5133587D241A132">
    <w:name w:val="74A1CE5EB10643E2BA5133587D241A13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09DC3DAE8D4BA997723A74582DEC4D2">
    <w:name w:val="0D09DC3DAE8D4BA997723A74582DEC4D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31282B8C3C74457B42B36C7FB9037872">
    <w:name w:val="731282B8C3C74457B42B36C7FB903787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4">
    <w:name w:val="098F4DB992444495AFF98242A8AE764B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4">
    <w:name w:val="EFA6413FCC1F459597F872478998839C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4">
    <w:name w:val="B5C3960163EA4384979667C6A542BDD1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5D59B27C27E54E828A1B72DDB425165F4">
    <w:name w:val="5D59B27C27E54E828A1B72DDB425165F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D9CC29739FA4239A4F5334F2EDB059C4">
    <w:name w:val="AD9CC29739FA4239A4F5334F2EDB059C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0B9E6781D3F4B13AEB58CD66CCA7C954">
    <w:name w:val="30B9E6781D3F4B13AEB58CD66CCA7C95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2D30E973D1B2466996416103C1281ADF4">
    <w:name w:val="2D30E973D1B2466996416103C1281ADF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D5EB661A6E1D41BF9DD688C47435E3D44">
    <w:name w:val="D5EB661A6E1D41BF9DD688C47435E3D4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6B8F81872944A8EBFF7EA93D5B139804">
    <w:name w:val="16B8F81872944A8EBFF7EA93D5B13980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8A39A920E6554355BAC4A4B71567DB724">
    <w:name w:val="8A39A920E6554355BAC4A4B71567DB72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D886A16763C4B92981DD8B25ECA02064">
    <w:name w:val="9D886A16763C4B92981DD8B25ECA0206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78906F9C4C44745A44DEC354D97EA0A4">
    <w:name w:val="A78906F9C4C44745A44DEC354D97EA0A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474BB4502A8E448B8332B483D99889FE4">
    <w:name w:val="474BB4502A8E448B8332B483D99889FE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E510EB482BD4BD086F404E6FF0AABBA4">
    <w:name w:val="0E510EB482BD4BD086F404E6FF0AABBA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719A92EAAC541DBA9F8864D978E6E244">
    <w:name w:val="0719A92EAAC541DBA9F8864D978E6E24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9EAE842E607479CBBACB96698FE40F04">
    <w:name w:val="E9EAE842E607479CBBACB96698FE40F04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9C8C8D01AD94800B9616929812FA1852">
    <w:name w:val="39C8C8D01AD94800B9616929812FA185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BB73B901D0A44AA8252FF689CE64AEE2">
    <w:name w:val="2BB73B901D0A44AA8252FF689CE64AEE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CAFC052F06149018907381F1BE9C1B92">
    <w:name w:val="6CAFC052F06149018907381F1BE9C1B9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F0886352ED74547B216BF1EEAEEBC452">
    <w:name w:val="8F0886352ED74547B216BF1EEAEEBC452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0E52BBEFED34106B07F49C689D060143">
    <w:name w:val="A0E52BBEFED34106B07F49C689D06014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0ABB782F9754C53937AD63BD862021B3">
    <w:name w:val="B0ABB782F9754C53937AD63BD862021B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A33C3EC55E94F0DA980A81C53C5FAE73">
    <w:name w:val="7A33C3EC55E94F0DA980A81C53C5FAE7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B718AE550499C83AA43D43669555D3">
    <w:name w:val="B5CB718AE550499C83AA43D43669555D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394A778092146A7955C13FFB35C81C63">
    <w:name w:val="2394A778092146A7955C13FFB35C81C6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B42FA80E66646F685E424A6FFAA525B5">
    <w:name w:val="0B42FA80E66646F685E424A6FFAA525B5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9564CD5ACF44F38DCDD7693B6B43DC6">
    <w:name w:val="429564CD5ACF44F38DCDD7693B6B43DC6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0E28C987C4E4FFD879F467E886A58D13">
    <w:name w:val="60E28C987C4E4FFD879F467E886A58D1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7431E5ADB14452B97E14686F2FAECE3">
    <w:name w:val="557431E5ADB14452B97E14686F2FAECE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562726391E84181AE9C13F2242FC6A93">
    <w:name w:val="F562726391E84181AE9C13F2242FC6A9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F84A05D6C1A4261A4909DD74C8C26FB3">
    <w:name w:val="AF84A05D6C1A4261A4909DD74C8C26FB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0EB4C93090C41CA99F880A6F0A5B83C3">
    <w:name w:val="00EB4C93090C41CA99F880A6F0A5B83C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147233DED463418CB9757BC28C643F4A3">
    <w:name w:val="147233DED463418CB9757BC28C643F4A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901C3A3EF8441F2980FC631E1569A053">
    <w:name w:val="7901C3A3EF8441F2980FC631E1569A05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9ADBC0DF9D4E93952AF0F4DA10C19E3">
    <w:name w:val="559ADBC0DF9D4E93952AF0F4DA10C19E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E86CBFBC91F410A8F5655532A49BBBF3">
    <w:name w:val="9E86CBFBC91F410A8F5655532A49BBBF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0213B3E79B44689835C79909E4E0CE93">
    <w:name w:val="30213B3E79B44689835C79909E4E0CE9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96AAD303CB34A5C88E157B6834C891A3">
    <w:name w:val="596AAD303CB34A5C88E157B6834C891A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6B888AB18754861BF67979FEED928223">
    <w:name w:val="96B888AB18754861BF67979FEED92822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E363ACF4AF3406E83CBEA040667176D3">
    <w:name w:val="2E363ACF4AF3406E83CBEA040667176D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9883CF8CED74999A77984103349024E3">
    <w:name w:val="A9883CF8CED74999A77984103349024E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8849BC2523041A493DB4967B72059973">
    <w:name w:val="E8849BC2523041A493DB4967B7205997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F2E8C24A9FD4AF094AF294E2E0C6A8E3">
    <w:name w:val="4F2E8C24A9FD4AF094AF294E2E0C6A8E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F2A1361CFA406A82E1A8F82553FEF83">
    <w:name w:val="42F2A1361CFA406A82E1A8F82553FEF8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6C0D87A520541C8AB3BDE599FA2D3743">
    <w:name w:val="26C0D87A520541C8AB3BDE599FA2D374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F8AB1F232394FDE8D7DF3E6CBAF61433">
    <w:name w:val="5F8AB1F232394FDE8D7DF3E6CBAF6143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BB4BA86E48646F98A6C29CDF39F24C93">
    <w:name w:val="DBB4BA86E48646F98A6C29CDF39F24C9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2F7CDDE4F7F40C191E9FE8D10717B133">
    <w:name w:val="22F7CDDE4F7F40C191E9FE8D10717B13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CB0E5AADA7D4574A302F80E334D43233">
    <w:name w:val="ECB0E5AADA7D4574A302F80E334D4323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412654E35CF4D90ABD8106E34AC54E33">
    <w:name w:val="F412654E35CF4D90ABD8106E34AC54E3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CEBE44F9DCE4C848480DF99140276253">
    <w:name w:val="BCEBE44F9DCE4C848480DF9914027625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48CBB804A14E87A315EDE778B050653">
    <w:name w:val="0D48CBB804A14E87A315EDE778B05065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B921B694F214D2CB77648D0F38C420D3">
    <w:name w:val="AB921B694F214D2CB77648D0F38C420D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1678366A9F84C8AA79F4603364D45613">
    <w:name w:val="31678366A9F84C8AA79F4603364D4561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4813B9A2C9D478CBAA9E6A0D9FB980D3">
    <w:name w:val="84813B9A2C9D478CBAA9E6A0D9FB980D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C055B28267444058B14C2E7BF2F135D3">
    <w:name w:val="AC055B28267444058B14C2E7BF2F135D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D3AB898D9444742A53E098CDAA683713">
    <w:name w:val="3D3AB898D9444742A53E098CDAA68371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AE4FCBFC1594696A4CABC5594908D853">
    <w:name w:val="FAE4FCBFC1594696A4CABC5594908D85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883C538CFE3458EBFFEF0E573CA59063">
    <w:name w:val="D883C538CFE3458EBFFEF0E573CA5906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599C0F8797F46B88408460F1FB319B93">
    <w:name w:val="7599C0F8797F46B88408460F1FB319B9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0556A1A11454673BDC9F43A2312365D3">
    <w:name w:val="C0556A1A11454673BDC9F43A2312365D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E1D4A4792C746D9B6098F9BF64B9EEE3">
    <w:name w:val="DE1D4A4792C746D9B6098F9BF64B9EEE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4A1CE5EB10643E2BA5133587D241A133">
    <w:name w:val="74A1CE5EB10643E2BA5133587D241A13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09DC3DAE8D4BA997723A74582DEC4D3">
    <w:name w:val="0D09DC3DAE8D4BA997723A74582DEC4D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31282B8C3C74457B42B36C7FB9037873">
    <w:name w:val="731282B8C3C74457B42B36C7FB903787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5">
    <w:name w:val="098F4DB992444495AFF98242A8AE764B5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5">
    <w:name w:val="EFA6413FCC1F459597F872478998839C5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5">
    <w:name w:val="B5C3960163EA4384979667C6A542BDD1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5D59B27C27E54E828A1B72DDB425165F5">
    <w:name w:val="5D59B27C27E54E828A1B72DDB425165F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D9CC29739FA4239A4F5334F2EDB059C5">
    <w:name w:val="AD9CC29739FA4239A4F5334F2EDB059C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0B9E6781D3F4B13AEB58CD66CCA7C955">
    <w:name w:val="30B9E6781D3F4B13AEB58CD66CCA7C95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2D30E973D1B2466996416103C1281ADF5">
    <w:name w:val="2D30E973D1B2466996416103C1281ADF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D5EB661A6E1D41BF9DD688C47435E3D45">
    <w:name w:val="D5EB661A6E1D41BF9DD688C47435E3D4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6B8F81872944A8EBFF7EA93D5B139805">
    <w:name w:val="16B8F81872944A8EBFF7EA93D5B13980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8A39A920E6554355BAC4A4B71567DB725">
    <w:name w:val="8A39A920E6554355BAC4A4B71567DB72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D886A16763C4B92981DD8B25ECA02065">
    <w:name w:val="9D886A16763C4B92981DD8B25ECA0206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78906F9C4C44745A44DEC354D97EA0A5">
    <w:name w:val="A78906F9C4C44745A44DEC354D97EA0A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474BB4502A8E448B8332B483D99889FE5">
    <w:name w:val="474BB4502A8E448B8332B483D99889FE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E510EB482BD4BD086F404E6FF0AABBA5">
    <w:name w:val="0E510EB482BD4BD086F404E6FF0AABBA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719A92EAAC541DBA9F8864D978E6E245">
    <w:name w:val="0719A92EAAC541DBA9F8864D978E6E24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9EAE842E607479CBBACB96698FE40F05">
    <w:name w:val="E9EAE842E607479CBBACB96698FE40F05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9C8C8D01AD94800B9616929812FA1853">
    <w:name w:val="39C8C8D01AD94800B9616929812FA185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BB73B901D0A44AA8252FF689CE64AEE3">
    <w:name w:val="2BB73B901D0A44AA8252FF689CE64AEE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CAFC052F06149018907381F1BE9C1B93">
    <w:name w:val="6CAFC052F06149018907381F1BE9C1B9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F0886352ED74547B216BF1EEAEEBC453">
    <w:name w:val="8F0886352ED74547B216BF1EEAEEBC453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05791D86A7F4D83A12EFD81B4A6FB35">
    <w:name w:val="F05791D86A7F4D83A12EFD81B4A6FB35"/>
    <w:rsid w:val="00EF065E"/>
  </w:style>
  <w:style w:type="paragraph" w:customStyle="1" w:styleId="448FFD500BEB4BAB925FB2323DD2628A">
    <w:name w:val="448FFD500BEB4BAB925FB2323DD2628A"/>
    <w:rsid w:val="00EF065E"/>
  </w:style>
  <w:style w:type="paragraph" w:customStyle="1" w:styleId="A0E52BBEFED34106B07F49C689D060144">
    <w:name w:val="A0E52BBEFED34106B07F49C689D06014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0ABB782F9754C53937AD63BD862021B4">
    <w:name w:val="B0ABB782F9754C53937AD63BD862021B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A33C3EC55E94F0DA980A81C53C5FAE74">
    <w:name w:val="7A33C3EC55E94F0DA980A81C53C5FAE7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B718AE550499C83AA43D43669555D4">
    <w:name w:val="B5CB718AE550499C83AA43D43669555D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394A778092146A7955C13FFB35C81C64">
    <w:name w:val="2394A778092146A7955C13FFB35C81C6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B42FA80E66646F685E424A6FFAA525B6">
    <w:name w:val="0B42FA80E66646F685E424A6FFAA525B6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9564CD5ACF44F38DCDD7693B6B43DC7">
    <w:name w:val="429564CD5ACF44F38DCDD7693B6B43DC7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0E28C987C4E4FFD879F467E886A58D14">
    <w:name w:val="60E28C987C4E4FFD879F467E886A58D1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7431E5ADB14452B97E14686F2FAECE4">
    <w:name w:val="557431E5ADB14452B97E14686F2FAECE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562726391E84181AE9C13F2242FC6A94">
    <w:name w:val="F562726391E84181AE9C13F2242FC6A9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F84A05D6C1A4261A4909DD74C8C26FB4">
    <w:name w:val="AF84A05D6C1A4261A4909DD74C8C26FB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0EB4C93090C41CA99F880A6F0A5B83C4">
    <w:name w:val="00EB4C93090C41CA99F880A6F0A5B83C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147233DED463418CB9757BC28C643F4A4">
    <w:name w:val="147233DED463418CB9757BC28C643F4A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901C3A3EF8441F2980FC631E1569A054">
    <w:name w:val="7901C3A3EF8441F2980FC631E1569A05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9ADBC0DF9D4E93952AF0F4DA10C19E4">
    <w:name w:val="559ADBC0DF9D4E93952AF0F4DA10C19E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E86CBFBC91F410A8F5655532A49BBBF4">
    <w:name w:val="9E86CBFBC91F410A8F5655532A49BBBF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0213B3E79B44689835C79909E4E0CE94">
    <w:name w:val="30213B3E79B44689835C79909E4E0CE9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96AAD303CB34A5C88E157B6834C891A4">
    <w:name w:val="596AAD303CB34A5C88E157B6834C891A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6B888AB18754861BF67979FEED928224">
    <w:name w:val="96B888AB18754861BF67979FEED92822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E363ACF4AF3406E83CBEA040667176D4">
    <w:name w:val="2E363ACF4AF3406E83CBEA040667176D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9883CF8CED74999A77984103349024E4">
    <w:name w:val="A9883CF8CED74999A77984103349024E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8849BC2523041A493DB4967B72059974">
    <w:name w:val="E8849BC2523041A493DB4967B7205997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F2E8C24A9FD4AF094AF294E2E0C6A8E4">
    <w:name w:val="4F2E8C24A9FD4AF094AF294E2E0C6A8E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F2A1361CFA406A82E1A8F82553FEF84">
    <w:name w:val="42F2A1361CFA406A82E1A8F82553FEF8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6C0D87A520541C8AB3BDE599FA2D3744">
    <w:name w:val="26C0D87A520541C8AB3BDE599FA2D374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F8AB1F232394FDE8D7DF3E6CBAF61434">
    <w:name w:val="5F8AB1F232394FDE8D7DF3E6CBAF6143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BB4BA86E48646F98A6C29CDF39F24C94">
    <w:name w:val="DBB4BA86E48646F98A6C29CDF39F24C9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2F7CDDE4F7F40C191E9FE8D10717B134">
    <w:name w:val="22F7CDDE4F7F40C191E9FE8D10717B13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CB0E5AADA7D4574A302F80E334D43234">
    <w:name w:val="ECB0E5AADA7D4574A302F80E334D4323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412654E35CF4D90ABD8106E34AC54E34">
    <w:name w:val="F412654E35CF4D90ABD8106E34AC54E3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CEBE44F9DCE4C848480DF99140276254">
    <w:name w:val="BCEBE44F9DCE4C848480DF9914027625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48CBB804A14E87A315EDE778B050654">
    <w:name w:val="0D48CBB804A14E87A315EDE778B05065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B921B694F214D2CB77648D0F38C420D4">
    <w:name w:val="AB921B694F214D2CB77648D0F38C420D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1678366A9F84C8AA79F4603364D45614">
    <w:name w:val="31678366A9F84C8AA79F4603364D4561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4813B9A2C9D478CBAA9E6A0D9FB980D4">
    <w:name w:val="84813B9A2C9D478CBAA9E6A0D9FB980D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C055B28267444058B14C2E7BF2F135D4">
    <w:name w:val="AC055B28267444058B14C2E7BF2F135D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D3AB898D9444742A53E098CDAA683714">
    <w:name w:val="3D3AB898D9444742A53E098CDAA68371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AE4FCBFC1594696A4CABC5594908D854">
    <w:name w:val="FAE4FCBFC1594696A4CABC5594908D85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883C538CFE3458EBFFEF0E573CA59064">
    <w:name w:val="D883C538CFE3458EBFFEF0E573CA5906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599C0F8797F46B88408460F1FB319B94">
    <w:name w:val="7599C0F8797F46B88408460F1FB319B9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0556A1A11454673BDC9F43A2312365D4">
    <w:name w:val="C0556A1A11454673BDC9F43A2312365D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E1D4A4792C746D9B6098F9BF64B9EEE4">
    <w:name w:val="DE1D4A4792C746D9B6098F9BF64B9EEE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4A1CE5EB10643E2BA5133587D241A134">
    <w:name w:val="74A1CE5EB10643E2BA5133587D241A13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09DC3DAE8D4BA997723A74582DEC4D4">
    <w:name w:val="0D09DC3DAE8D4BA997723A74582DEC4D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31282B8C3C74457B42B36C7FB9037874">
    <w:name w:val="731282B8C3C74457B42B36C7FB903787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05791D86A7F4D83A12EFD81B4A6FB351">
    <w:name w:val="F05791D86A7F4D83A12EFD81B4A6FB35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48FFD500BEB4BAB925FB2323DD2628A1">
    <w:name w:val="448FFD500BEB4BAB925FB2323DD2628A1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6">
    <w:name w:val="098F4DB992444495AFF98242A8AE764B6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6">
    <w:name w:val="EFA6413FCC1F459597F872478998839C6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6">
    <w:name w:val="B5C3960163EA4384979667C6A542BDD1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5D59B27C27E54E828A1B72DDB425165F6">
    <w:name w:val="5D59B27C27E54E828A1B72DDB425165F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D9CC29739FA4239A4F5334F2EDB059C6">
    <w:name w:val="AD9CC29739FA4239A4F5334F2EDB059C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0B9E6781D3F4B13AEB58CD66CCA7C956">
    <w:name w:val="30B9E6781D3F4B13AEB58CD66CCA7C95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2D30E973D1B2466996416103C1281ADF6">
    <w:name w:val="2D30E973D1B2466996416103C1281ADF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D5EB661A6E1D41BF9DD688C47435E3D46">
    <w:name w:val="D5EB661A6E1D41BF9DD688C47435E3D4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6B8F81872944A8EBFF7EA93D5B139806">
    <w:name w:val="16B8F81872944A8EBFF7EA93D5B13980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8A39A920E6554355BAC4A4B71567DB726">
    <w:name w:val="8A39A920E6554355BAC4A4B71567DB72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D886A16763C4B92981DD8B25ECA02066">
    <w:name w:val="9D886A16763C4B92981DD8B25ECA0206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78906F9C4C44745A44DEC354D97EA0A6">
    <w:name w:val="A78906F9C4C44745A44DEC354D97EA0A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474BB4502A8E448B8332B483D99889FE6">
    <w:name w:val="474BB4502A8E448B8332B483D99889FE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E510EB482BD4BD086F404E6FF0AABBA6">
    <w:name w:val="0E510EB482BD4BD086F404E6FF0AABBA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719A92EAAC541DBA9F8864D978E6E246">
    <w:name w:val="0719A92EAAC541DBA9F8864D978E6E24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9EAE842E607479CBBACB96698FE40F06">
    <w:name w:val="E9EAE842E607479CBBACB96698FE40F06"/>
    <w:rsid w:val="00EF065E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9C8C8D01AD94800B9616929812FA1854">
    <w:name w:val="39C8C8D01AD94800B9616929812FA185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BB73B901D0A44AA8252FF689CE64AEE4">
    <w:name w:val="2BB73B901D0A44AA8252FF689CE64AEE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CAFC052F06149018907381F1BE9C1B94">
    <w:name w:val="6CAFC052F06149018907381F1BE9C1B9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F0886352ED74547B216BF1EEAEEBC454">
    <w:name w:val="8F0886352ED74547B216BF1EEAEEBC454"/>
    <w:rsid w:val="00EF065E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66441D48E954CA293B8772E5D0019F0">
    <w:name w:val="B66441D48E954CA293B8772E5D0019F0"/>
    <w:rsid w:val="00AB6A42"/>
  </w:style>
  <w:style w:type="paragraph" w:customStyle="1" w:styleId="A0E5206EA436438DBAE6B1083564EAFD">
    <w:name w:val="A0E5206EA436438DBAE6B1083564EAFD"/>
    <w:rsid w:val="00AB6A42"/>
  </w:style>
  <w:style w:type="paragraph" w:customStyle="1" w:styleId="0F250A0ABD5A490BBE89968D95D006CC">
    <w:name w:val="0F250A0ABD5A490BBE89968D95D006CC"/>
    <w:rsid w:val="00AB6A42"/>
  </w:style>
  <w:style w:type="paragraph" w:customStyle="1" w:styleId="F5B27A49D3764720938CE9E2EEAD5C56">
    <w:name w:val="F5B27A49D3764720938CE9E2EEAD5C56"/>
    <w:rsid w:val="00AB6A42"/>
  </w:style>
  <w:style w:type="paragraph" w:customStyle="1" w:styleId="56876CC4AFFF4207BA556E857C66F3BF">
    <w:name w:val="56876CC4AFFF4207BA556E857C66F3BF"/>
    <w:rsid w:val="00AB6A42"/>
  </w:style>
  <w:style w:type="paragraph" w:customStyle="1" w:styleId="4FBCED54377D4F62994FA0C95D20E6B2">
    <w:name w:val="4FBCED54377D4F62994FA0C95D20E6B2"/>
    <w:rsid w:val="00AB6A42"/>
  </w:style>
  <w:style w:type="paragraph" w:customStyle="1" w:styleId="C3E622BCAB404A66BBA4642580E4189C">
    <w:name w:val="C3E622BCAB404A66BBA4642580E4189C"/>
  </w:style>
  <w:style w:type="paragraph" w:customStyle="1" w:styleId="A0E52BBEFED34106B07F49C689D060145">
    <w:name w:val="A0E52BBEFED34106B07F49C689D06014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0ABB782F9754C53937AD63BD862021B5">
    <w:name w:val="B0ABB782F9754C53937AD63BD862021B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A33C3EC55E94F0DA980A81C53C5FAE75">
    <w:name w:val="7A33C3EC55E94F0DA980A81C53C5FAE7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B718AE550499C83AA43D43669555D5">
    <w:name w:val="B5CB718AE550499C83AA43D43669555D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394A778092146A7955C13FFB35C81C65">
    <w:name w:val="2394A778092146A7955C13FFB35C81C6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B42FA80E66646F685E424A6FFAA525B7">
    <w:name w:val="0B42FA80E66646F685E424A6FFAA525B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9564CD5ACF44F38DCDD7693B6B43DC8">
    <w:name w:val="429564CD5ACF44F38DCDD7693B6B43DC8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0E28C987C4E4FFD879F467E886A58D15">
    <w:name w:val="60E28C987C4E4FFD879F467E886A58D1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7431E5ADB14452B97E14686F2FAECE5">
    <w:name w:val="557431E5ADB14452B97E14686F2FAECE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562726391E84181AE9C13F2242FC6A95">
    <w:name w:val="F562726391E84181AE9C13F2242FC6A9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F84A05D6C1A4261A4909DD74C8C26FB5">
    <w:name w:val="AF84A05D6C1A4261A4909DD74C8C26FB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0EB4C93090C41CA99F880A6F0A5B83C5">
    <w:name w:val="00EB4C93090C41CA99F880A6F0A5B83C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147233DED463418CB9757BC28C643F4A5">
    <w:name w:val="147233DED463418CB9757BC28C643F4A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901C3A3EF8441F2980FC631E1569A055">
    <w:name w:val="7901C3A3EF8441F2980FC631E1569A05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9ADBC0DF9D4E93952AF0F4DA10C19E5">
    <w:name w:val="559ADBC0DF9D4E93952AF0F4DA10C19E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E86CBFBC91F410A8F5655532A49BBBF5">
    <w:name w:val="9E86CBFBC91F410A8F5655532A49BBBF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0213B3E79B44689835C79909E4E0CE95">
    <w:name w:val="30213B3E79B44689835C79909E4E0CE9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96AAD303CB34A5C88E157B6834C891A5">
    <w:name w:val="596AAD303CB34A5C88E157B6834C891A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6B888AB18754861BF67979FEED928225">
    <w:name w:val="96B888AB18754861BF67979FEED92822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E363ACF4AF3406E83CBEA040667176D5">
    <w:name w:val="2E363ACF4AF3406E83CBEA040667176D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9883CF8CED74999A77984103349024E5">
    <w:name w:val="A9883CF8CED74999A77984103349024E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8849BC2523041A493DB4967B72059975">
    <w:name w:val="E8849BC2523041A493DB4967B7205997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F2E8C24A9FD4AF094AF294E2E0C6A8E5">
    <w:name w:val="4F2E8C24A9FD4AF094AF294E2E0C6A8E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F2A1361CFA406A82E1A8F82553FEF85">
    <w:name w:val="42F2A1361CFA406A82E1A8F82553FEF8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6C0D87A520541C8AB3BDE599FA2D3745">
    <w:name w:val="26C0D87A520541C8AB3BDE599FA2D374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F8AB1F232394FDE8D7DF3E6CBAF61435">
    <w:name w:val="5F8AB1F232394FDE8D7DF3E6CBAF6143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BB4BA86E48646F98A6C29CDF39F24C95">
    <w:name w:val="DBB4BA86E48646F98A6C29CDF39F24C9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2F7CDDE4F7F40C191E9FE8D10717B135">
    <w:name w:val="22F7CDDE4F7F40C191E9FE8D10717B13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CB0E5AADA7D4574A302F80E334D43235">
    <w:name w:val="ECB0E5AADA7D4574A302F80E334D4323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412654E35CF4D90ABD8106E34AC54E35">
    <w:name w:val="F412654E35CF4D90ABD8106E34AC54E3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CEBE44F9DCE4C848480DF99140276255">
    <w:name w:val="BCEBE44F9DCE4C848480DF9914027625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48CBB804A14E87A315EDE778B050655">
    <w:name w:val="0D48CBB804A14E87A315EDE778B05065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B921B694F214D2CB77648D0F38C420D5">
    <w:name w:val="AB921B694F214D2CB77648D0F38C420D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1678366A9F84C8AA79F4603364D45615">
    <w:name w:val="31678366A9F84C8AA79F4603364D4561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4813B9A2C9D478CBAA9E6A0D9FB980D5">
    <w:name w:val="84813B9A2C9D478CBAA9E6A0D9FB980D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C055B28267444058B14C2E7BF2F135D5">
    <w:name w:val="AC055B28267444058B14C2E7BF2F135D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D3AB898D9444742A53E098CDAA683715">
    <w:name w:val="3D3AB898D9444742A53E098CDAA68371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AE4FCBFC1594696A4CABC5594908D855">
    <w:name w:val="FAE4FCBFC1594696A4CABC5594908D85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883C538CFE3458EBFFEF0E573CA59065">
    <w:name w:val="D883C538CFE3458EBFFEF0E573CA5906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599C0F8797F46B88408460F1FB319B95">
    <w:name w:val="7599C0F8797F46B88408460F1FB319B9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0556A1A11454673BDC9F43A2312365D5">
    <w:name w:val="C0556A1A11454673BDC9F43A2312365D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E1D4A4792C746D9B6098F9BF64B9EEE5">
    <w:name w:val="DE1D4A4792C746D9B6098F9BF64B9EEE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4A1CE5EB10643E2BA5133587D241A135">
    <w:name w:val="74A1CE5EB10643E2BA5133587D241A13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09DC3DAE8D4BA997723A74582DEC4D5">
    <w:name w:val="0D09DC3DAE8D4BA997723A74582DEC4D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A2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2234"/>
    <w:pPr>
      <w:spacing w:before="60" w:after="60" w:line="240" w:lineRule="auto"/>
      <w:ind w:left="72" w:right="72"/>
    </w:pPr>
    <w:rPr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2234"/>
    <w:rPr>
      <w:sz w:val="20"/>
      <w:szCs w:val="20"/>
      <w:lang w:eastAsia="ja-JP"/>
    </w:rPr>
  </w:style>
  <w:style w:type="paragraph" w:customStyle="1" w:styleId="C3E622BCAB404A66BBA4642580E4189C1">
    <w:name w:val="C3E622BCAB404A66BBA4642580E4189C1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0E5206EA436438DBAE6B1083564EAFD1">
    <w:name w:val="A0E5206EA436438DBAE6B1083564EAFD1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F250A0ABD5A490BBE89968D95D006CC1">
    <w:name w:val="0F250A0ABD5A490BBE89968D95D006CC1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7">
    <w:name w:val="098F4DB992444495AFF98242A8AE764B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7">
    <w:name w:val="EFA6413FCC1F459597F872478998839C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7">
    <w:name w:val="B5C3960163EA4384979667C6A542BDD1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5D59B27C27E54E828A1B72DDB425165F7">
    <w:name w:val="5D59B27C27E54E828A1B72DDB425165F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D9CC29739FA4239A4F5334F2EDB059C7">
    <w:name w:val="AD9CC29739FA4239A4F5334F2EDB059C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0B9E6781D3F4B13AEB58CD66CCA7C957">
    <w:name w:val="30B9E6781D3F4B13AEB58CD66CCA7C95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2D30E973D1B2466996416103C1281ADF7">
    <w:name w:val="2D30E973D1B2466996416103C1281ADF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D5EB661A6E1D41BF9DD688C47435E3D47">
    <w:name w:val="D5EB661A6E1D41BF9DD688C47435E3D4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6B8F81872944A8EBFF7EA93D5B139807">
    <w:name w:val="16B8F81872944A8EBFF7EA93D5B13980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8A39A920E6554355BAC4A4B71567DB727">
    <w:name w:val="8A39A920E6554355BAC4A4B71567DB72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D886A16763C4B92981DD8B25ECA02067">
    <w:name w:val="9D886A16763C4B92981DD8B25ECA0206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78906F9C4C44745A44DEC354D97EA0A7">
    <w:name w:val="A78906F9C4C44745A44DEC354D97EA0A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474BB4502A8E448B8332B483D99889FE7">
    <w:name w:val="474BB4502A8E448B8332B483D99889FE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E510EB482BD4BD086F404E6FF0AABBA7">
    <w:name w:val="0E510EB482BD4BD086F404E6FF0AABBA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719A92EAAC541DBA9F8864D978E6E247">
    <w:name w:val="0719A92EAAC541DBA9F8864D978E6E24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9EAE842E607479CBBACB96698FE40F07">
    <w:name w:val="E9EAE842E607479CBBACB96698FE40F07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9C8C8D01AD94800B9616929812FA1855">
    <w:name w:val="39C8C8D01AD94800B9616929812FA185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BB73B901D0A44AA8252FF689CE64AEE5">
    <w:name w:val="2BB73B901D0A44AA8252FF689CE64AEE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CAFC052F06149018907381F1BE9C1B95">
    <w:name w:val="6CAFC052F06149018907381F1BE9C1B9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F0886352ED74547B216BF1EEAEEBC455">
    <w:name w:val="8F0886352ED74547B216BF1EEAEEBC455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0E52BBEFED34106B07F49C689D060146">
    <w:name w:val="A0E52BBEFED34106B07F49C689D06014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0ABB782F9754C53937AD63BD862021B6">
    <w:name w:val="B0ABB782F9754C53937AD63BD862021B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A33C3EC55E94F0DA980A81C53C5FAE76">
    <w:name w:val="7A33C3EC55E94F0DA980A81C53C5FAE7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B718AE550499C83AA43D43669555D6">
    <w:name w:val="B5CB718AE550499C83AA43D43669555D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394A778092146A7955C13FFB35C81C66">
    <w:name w:val="2394A778092146A7955C13FFB35C81C6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B42FA80E66646F685E424A6FFAA525B8">
    <w:name w:val="0B42FA80E66646F685E424A6FFAA525B8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9564CD5ACF44F38DCDD7693B6B43DC9">
    <w:name w:val="429564CD5ACF44F38DCDD7693B6B43DC9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0E28C987C4E4FFD879F467E886A58D16">
    <w:name w:val="60E28C987C4E4FFD879F467E886A58D1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7431E5ADB14452B97E14686F2FAECE6">
    <w:name w:val="557431E5ADB14452B97E14686F2FAECE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562726391E84181AE9C13F2242FC6A96">
    <w:name w:val="F562726391E84181AE9C13F2242FC6A9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F84A05D6C1A4261A4909DD74C8C26FB6">
    <w:name w:val="AF84A05D6C1A4261A4909DD74C8C26FB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0EB4C93090C41CA99F880A6F0A5B83C6">
    <w:name w:val="00EB4C93090C41CA99F880A6F0A5B83C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147233DED463418CB9757BC28C643F4A6">
    <w:name w:val="147233DED463418CB9757BC28C643F4A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901C3A3EF8441F2980FC631E1569A056">
    <w:name w:val="7901C3A3EF8441F2980FC631E1569A05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9ADBC0DF9D4E93952AF0F4DA10C19E6">
    <w:name w:val="559ADBC0DF9D4E93952AF0F4DA10C19E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E86CBFBC91F410A8F5655532A49BBBF6">
    <w:name w:val="9E86CBFBC91F410A8F5655532A49BBBF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0213B3E79B44689835C79909E4E0CE96">
    <w:name w:val="30213B3E79B44689835C79909E4E0CE9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96AAD303CB34A5C88E157B6834C891A6">
    <w:name w:val="596AAD303CB34A5C88E157B6834C891A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6B888AB18754861BF67979FEED928226">
    <w:name w:val="96B888AB18754861BF67979FEED92822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E363ACF4AF3406E83CBEA040667176D6">
    <w:name w:val="2E363ACF4AF3406E83CBEA040667176D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9883CF8CED74999A77984103349024E6">
    <w:name w:val="A9883CF8CED74999A77984103349024E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8849BC2523041A493DB4967B72059976">
    <w:name w:val="E8849BC2523041A493DB4967B7205997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F2E8C24A9FD4AF094AF294E2E0C6A8E6">
    <w:name w:val="4F2E8C24A9FD4AF094AF294E2E0C6A8E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F2A1361CFA406A82E1A8F82553FEF86">
    <w:name w:val="42F2A1361CFA406A82E1A8F82553FEF8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6C0D87A520541C8AB3BDE599FA2D3746">
    <w:name w:val="26C0D87A520541C8AB3BDE599FA2D374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F8AB1F232394FDE8D7DF3E6CBAF61436">
    <w:name w:val="5F8AB1F232394FDE8D7DF3E6CBAF6143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BB4BA86E48646F98A6C29CDF39F24C96">
    <w:name w:val="DBB4BA86E48646F98A6C29CDF39F24C9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2F7CDDE4F7F40C191E9FE8D10717B136">
    <w:name w:val="22F7CDDE4F7F40C191E9FE8D10717B13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CB0E5AADA7D4574A302F80E334D43236">
    <w:name w:val="ECB0E5AADA7D4574A302F80E334D4323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412654E35CF4D90ABD8106E34AC54E36">
    <w:name w:val="F412654E35CF4D90ABD8106E34AC54E3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CEBE44F9DCE4C848480DF99140276256">
    <w:name w:val="BCEBE44F9DCE4C848480DF9914027625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48CBB804A14E87A315EDE778B050656">
    <w:name w:val="0D48CBB804A14E87A315EDE778B05065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B921B694F214D2CB77648D0F38C420D6">
    <w:name w:val="AB921B694F214D2CB77648D0F38C420D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1678366A9F84C8AA79F4603364D45616">
    <w:name w:val="31678366A9F84C8AA79F4603364D4561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4813B9A2C9D478CBAA9E6A0D9FB980D6">
    <w:name w:val="84813B9A2C9D478CBAA9E6A0D9FB980D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C055B28267444058B14C2E7BF2F135D6">
    <w:name w:val="AC055B28267444058B14C2E7BF2F135D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D3AB898D9444742A53E098CDAA683716">
    <w:name w:val="3D3AB898D9444742A53E098CDAA68371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AE4FCBFC1594696A4CABC5594908D856">
    <w:name w:val="FAE4FCBFC1594696A4CABC5594908D85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883C538CFE3458EBFFEF0E573CA59066">
    <w:name w:val="D883C538CFE3458EBFFEF0E573CA5906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599C0F8797F46B88408460F1FB319B96">
    <w:name w:val="7599C0F8797F46B88408460F1FB319B9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0556A1A11454673BDC9F43A2312365D6">
    <w:name w:val="C0556A1A11454673BDC9F43A2312365D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E1D4A4792C746D9B6098F9BF64B9EEE6">
    <w:name w:val="DE1D4A4792C746D9B6098F9BF64B9EEE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4A1CE5EB10643E2BA5133587D241A136">
    <w:name w:val="74A1CE5EB10643E2BA5133587D241A13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09DC3DAE8D4BA997723A74582DEC4D6">
    <w:name w:val="0D09DC3DAE8D4BA997723A74582DEC4D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3E622BCAB404A66BBA4642580E4189C2">
    <w:name w:val="C3E622BCAB404A66BBA4642580E4189C2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0E5206EA436438DBAE6B1083564EAFD2">
    <w:name w:val="A0E5206EA436438DBAE6B1083564EAFD2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F250A0ABD5A490BBE89968D95D006CC2">
    <w:name w:val="0F250A0ABD5A490BBE89968D95D006CC2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8">
    <w:name w:val="098F4DB992444495AFF98242A8AE764B8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8">
    <w:name w:val="EFA6413FCC1F459597F872478998839C8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8">
    <w:name w:val="B5C3960163EA4384979667C6A542BDD1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5D59B27C27E54E828A1B72DDB425165F8">
    <w:name w:val="5D59B27C27E54E828A1B72DDB425165F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D9CC29739FA4239A4F5334F2EDB059C8">
    <w:name w:val="AD9CC29739FA4239A4F5334F2EDB059C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0B9E6781D3F4B13AEB58CD66CCA7C958">
    <w:name w:val="30B9E6781D3F4B13AEB58CD66CCA7C95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2D30E973D1B2466996416103C1281ADF8">
    <w:name w:val="2D30E973D1B2466996416103C1281ADF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D5EB661A6E1D41BF9DD688C47435E3D48">
    <w:name w:val="D5EB661A6E1D41BF9DD688C47435E3D4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6B8F81872944A8EBFF7EA93D5B139808">
    <w:name w:val="16B8F81872944A8EBFF7EA93D5B13980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8A39A920E6554355BAC4A4B71567DB728">
    <w:name w:val="8A39A920E6554355BAC4A4B71567DB72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D886A16763C4B92981DD8B25ECA02068">
    <w:name w:val="9D886A16763C4B92981DD8B25ECA0206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78906F9C4C44745A44DEC354D97EA0A8">
    <w:name w:val="A78906F9C4C44745A44DEC354D97EA0A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474BB4502A8E448B8332B483D99889FE8">
    <w:name w:val="474BB4502A8E448B8332B483D99889FE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E510EB482BD4BD086F404E6FF0AABBA8">
    <w:name w:val="0E510EB482BD4BD086F404E6FF0AABBA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719A92EAAC541DBA9F8864D978E6E248">
    <w:name w:val="0719A92EAAC541DBA9F8864D978E6E24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9EAE842E607479CBBACB96698FE40F08">
    <w:name w:val="E9EAE842E607479CBBACB96698FE40F08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9C8C8D01AD94800B9616929812FA1856">
    <w:name w:val="39C8C8D01AD94800B9616929812FA185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BB73B901D0A44AA8252FF689CE64AEE6">
    <w:name w:val="2BB73B901D0A44AA8252FF689CE64AEE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CAFC052F06149018907381F1BE9C1B96">
    <w:name w:val="6CAFC052F06149018907381F1BE9C1B9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F0886352ED74547B216BF1EEAEEBC456">
    <w:name w:val="8F0886352ED74547B216BF1EEAEEBC456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0E52BBEFED34106B07F49C689D060147">
    <w:name w:val="A0E52BBEFED34106B07F49C689D06014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0ABB782F9754C53937AD63BD862021B7">
    <w:name w:val="B0ABB782F9754C53937AD63BD862021B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A33C3EC55E94F0DA980A81C53C5FAE77">
    <w:name w:val="7A33C3EC55E94F0DA980A81C53C5FAE7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B718AE550499C83AA43D43669555D7">
    <w:name w:val="B5CB718AE550499C83AA43D43669555D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394A778092146A7955C13FFB35C81C67">
    <w:name w:val="2394A778092146A7955C13FFB35C81C6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B42FA80E66646F685E424A6FFAA525B9">
    <w:name w:val="0B42FA80E66646F685E424A6FFAA525B9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9564CD5ACF44F38DCDD7693B6B43DC10">
    <w:name w:val="429564CD5ACF44F38DCDD7693B6B43DC10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0E28C987C4E4FFD879F467E886A58D17">
    <w:name w:val="60E28C987C4E4FFD879F467E886A58D1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7431E5ADB14452B97E14686F2FAECE7">
    <w:name w:val="557431E5ADB14452B97E14686F2FAECE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562726391E84181AE9C13F2242FC6A97">
    <w:name w:val="F562726391E84181AE9C13F2242FC6A9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F84A05D6C1A4261A4909DD74C8C26FB7">
    <w:name w:val="AF84A05D6C1A4261A4909DD74C8C26FB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0EB4C93090C41CA99F880A6F0A5B83C7">
    <w:name w:val="00EB4C93090C41CA99F880A6F0A5B83C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147233DED463418CB9757BC28C643F4A7">
    <w:name w:val="147233DED463418CB9757BC28C643F4A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901C3A3EF8441F2980FC631E1569A057">
    <w:name w:val="7901C3A3EF8441F2980FC631E1569A05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59ADBC0DF9D4E93952AF0F4DA10C19E7">
    <w:name w:val="559ADBC0DF9D4E93952AF0F4DA10C19E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E86CBFBC91F410A8F5655532A49BBBF7">
    <w:name w:val="9E86CBFBC91F410A8F5655532A49BBBF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0213B3E79B44689835C79909E4E0CE97">
    <w:name w:val="30213B3E79B44689835C79909E4E0CE9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96AAD303CB34A5C88E157B6834C891A7">
    <w:name w:val="596AAD303CB34A5C88E157B6834C891A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96B888AB18754861BF67979FEED928227">
    <w:name w:val="96B888AB18754861BF67979FEED92822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E363ACF4AF3406E83CBEA040667176D7">
    <w:name w:val="2E363ACF4AF3406E83CBEA040667176D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9883CF8CED74999A77984103349024E7">
    <w:name w:val="A9883CF8CED74999A77984103349024E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8849BC2523041A493DB4967B72059977">
    <w:name w:val="E8849BC2523041A493DB4967B7205997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F2E8C24A9FD4AF094AF294E2E0C6A8E7">
    <w:name w:val="4F2E8C24A9FD4AF094AF294E2E0C6A8E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42F2A1361CFA406A82E1A8F82553FEF87">
    <w:name w:val="42F2A1361CFA406A82E1A8F82553FEF8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6C0D87A520541C8AB3BDE599FA2D3747">
    <w:name w:val="26C0D87A520541C8AB3BDE599FA2D374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5F8AB1F232394FDE8D7DF3E6CBAF61437">
    <w:name w:val="5F8AB1F232394FDE8D7DF3E6CBAF6143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BB4BA86E48646F98A6C29CDF39F24C97">
    <w:name w:val="DBB4BA86E48646F98A6C29CDF39F24C9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2F7CDDE4F7F40C191E9FE8D10717B137">
    <w:name w:val="22F7CDDE4F7F40C191E9FE8D10717B13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CB0E5AADA7D4574A302F80E334D43237">
    <w:name w:val="ECB0E5AADA7D4574A302F80E334D4323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412654E35CF4D90ABD8106E34AC54E37">
    <w:name w:val="F412654E35CF4D90ABD8106E34AC54E3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CEBE44F9DCE4C848480DF99140276257">
    <w:name w:val="BCEBE44F9DCE4C848480DF9914027625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48CBB804A14E87A315EDE778B050657">
    <w:name w:val="0D48CBB804A14E87A315EDE778B05065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B921B694F214D2CB77648D0F38C420D7">
    <w:name w:val="AB921B694F214D2CB77648D0F38C420D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1678366A9F84C8AA79F4603364D45617">
    <w:name w:val="31678366A9F84C8AA79F4603364D4561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4813B9A2C9D478CBAA9E6A0D9FB980D7">
    <w:name w:val="84813B9A2C9D478CBAA9E6A0D9FB980D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C055B28267444058B14C2E7BF2F135D7">
    <w:name w:val="AC055B28267444058B14C2E7BF2F135D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3D3AB898D9444742A53E098CDAA683717">
    <w:name w:val="3D3AB898D9444742A53E098CDAA68371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FAE4FCBFC1594696A4CABC5594908D857">
    <w:name w:val="FAE4FCBFC1594696A4CABC5594908D85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883C538CFE3458EBFFEF0E573CA59067">
    <w:name w:val="D883C538CFE3458EBFFEF0E573CA5906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599C0F8797F46B88408460F1FB319B97">
    <w:name w:val="7599C0F8797F46B88408460F1FB319B9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0556A1A11454673BDC9F43A2312365D7">
    <w:name w:val="C0556A1A11454673BDC9F43A2312365D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DE1D4A4792C746D9B6098F9BF64B9EEE7">
    <w:name w:val="DE1D4A4792C746D9B6098F9BF64B9EEE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74A1CE5EB10643E2BA5133587D241A137">
    <w:name w:val="74A1CE5EB10643E2BA5133587D241A13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D09DC3DAE8D4BA997723A74582DEC4D7">
    <w:name w:val="0D09DC3DAE8D4BA997723A74582DEC4D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C3E622BCAB404A66BBA4642580E4189C3">
    <w:name w:val="C3E622BCAB404A66BBA4642580E4189C3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A0E5206EA436438DBAE6B1083564EAFD3">
    <w:name w:val="A0E5206EA436438DBAE6B1083564EAFD3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F250A0ABD5A490BBE89968D95D006CC3">
    <w:name w:val="0F250A0ABD5A490BBE89968D95D006CC3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098F4DB992444495AFF98242A8AE764B9">
    <w:name w:val="098F4DB992444495AFF98242A8AE764B9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EFA6413FCC1F459597F872478998839C9">
    <w:name w:val="EFA6413FCC1F459597F872478998839C9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B5C3960163EA4384979667C6A542BDD19">
    <w:name w:val="B5C3960163EA4384979667C6A542BDD1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5D59B27C27E54E828A1B72DDB425165F9">
    <w:name w:val="5D59B27C27E54E828A1B72DDB425165F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D9CC29739FA4239A4F5334F2EDB059C9">
    <w:name w:val="AD9CC29739FA4239A4F5334F2EDB059C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0B9E6781D3F4B13AEB58CD66CCA7C959">
    <w:name w:val="30B9E6781D3F4B13AEB58CD66CCA7C95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2D30E973D1B2466996416103C1281ADF9">
    <w:name w:val="2D30E973D1B2466996416103C1281ADF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D5EB661A6E1D41BF9DD688C47435E3D49">
    <w:name w:val="D5EB661A6E1D41BF9DD688C47435E3D4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16B8F81872944A8EBFF7EA93D5B139809">
    <w:name w:val="16B8F81872944A8EBFF7EA93D5B13980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8A39A920E6554355BAC4A4B71567DB729">
    <w:name w:val="8A39A920E6554355BAC4A4B71567DB72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9D886A16763C4B92981DD8B25ECA02069">
    <w:name w:val="9D886A16763C4B92981DD8B25ECA0206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A78906F9C4C44745A44DEC354D97EA0A9">
    <w:name w:val="A78906F9C4C44745A44DEC354D97EA0A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474BB4502A8E448B8332B483D99889FE9">
    <w:name w:val="474BB4502A8E448B8332B483D99889FE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E510EB482BD4BD086F404E6FF0AABBA9">
    <w:name w:val="0E510EB482BD4BD086F404E6FF0AABBA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0719A92EAAC541DBA9F8864D978E6E249">
    <w:name w:val="0719A92EAAC541DBA9F8864D978E6E24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E9EAE842E607479CBBACB96698FE40F09">
    <w:name w:val="E9EAE842E607479CBBACB96698FE40F09"/>
    <w:rsid w:val="008A2234"/>
    <w:pPr>
      <w:spacing w:before="60" w:after="60" w:line="240" w:lineRule="auto"/>
      <w:ind w:left="720" w:right="72"/>
      <w:contextualSpacing/>
    </w:pPr>
    <w:rPr>
      <w:sz w:val="16"/>
      <w:szCs w:val="16"/>
      <w:lang w:eastAsia="ja-JP"/>
    </w:rPr>
  </w:style>
  <w:style w:type="paragraph" w:customStyle="1" w:styleId="39C8C8D01AD94800B9616929812FA1857">
    <w:name w:val="39C8C8D01AD94800B9616929812FA185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2BB73B901D0A44AA8252FF689CE64AEE7">
    <w:name w:val="2BB73B901D0A44AA8252FF689CE64AEE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6CAFC052F06149018907381F1BE9C1B97">
    <w:name w:val="6CAFC052F06149018907381F1BE9C1B9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  <w:style w:type="paragraph" w:customStyle="1" w:styleId="8F0886352ED74547B216BF1EEAEEBC457">
    <w:name w:val="8F0886352ED74547B216BF1EEAEEBC457"/>
    <w:rsid w:val="008A2234"/>
    <w:pPr>
      <w:spacing w:before="60" w:after="60" w:line="240" w:lineRule="auto"/>
      <w:ind w:left="72" w:right="72"/>
    </w:pPr>
    <w:rPr>
      <w:sz w:val="16"/>
      <w:szCs w:val="1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CC11C73A004E42949E3F995AA7ADA9" ma:contentTypeVersion="14" ma:contentTypeDescription="Create a new document." ma:contentTypeScope="" ma:versionID="03d4af84099d200bacce96041754769f">
  <xsd:schema xmlns:xsd="http://www.w3.org/2001/XMLSchema" xmlns:xs="http://www.w3.org/2001/XMLSchema" xmlns:p="http://schemas.microsoft.com/office/2006/metadata/properties" xmlns:ns1="http://schemas.microsoft.com/sharepoint/v3" xmlns:ns2="c135caa7-c640-41ea-a47d-f2ac3e39cf13" xmlns:ns3="7e9b5159-e92a-4566-be73-2311eb353c3c" targetNamespace="http://schemas.microsoft.com/office/2006/metadata/properties" ma:root="true" ma:fieldsID="638d6a77eee1a34177a6440c42fd5901" ns1:_="" ns2:_="" ns3:_="">
    <xsd:import namespace="http://schemas.microsoft.com/sharepoint/v3"/>
    <xsd:import namespace="c135caa7-c640-41ea-a47d-f2ac3e39cf13"/>
    <xsd:import namespace="7e9b5159-e92a-4566-be73-2311eb353c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35caa7-c640-41ea-a47d-f2ac3e39cf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b5159-e92a-4566-be73-2311eb353c3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D6F5F-D5F3-4FAC-851D-2F2B95D135D8}">
  <ds:schemaRefs>
    <ds:schemaRef ds:uri="http://purl.org/dc/terms/"/>
    <ds:schemaRef ds:uri="c135caa7-c640-41ea-a47d-f2ac3e39cf13"/>
    <ds:schemaRef ds:uri="http://schemas.microsoft.com/office/2006/metadata/properties"/>
    <ds:schemaRef ds:uri="http://purl.org/dc/elements/1.1/"/>
    <ds:schemaRef ds:uri="http://schemas.microsoft.com/office/infopath/2007/PartnerControls"/>
    <ds:schemaRef ds:uri="7e9b5159-e92a-4566-be73-2311eb353c3c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CCDA754-14EC-420E-B972-1F08E7DE3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135caa7-c640-41ea-a47d-f2ac3e39cf13"/>
    <ds:schemaRef ds:uri="7e9b5159-e92a-4566-be73-2311eb353c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8D86B7-83DC-4E3F-AA49-EE54FAA9F6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59D8D0-7947-4A11-991B-5CE0684F7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Patient registration form</Template>
  <TotalTime>10</TotalTime>
  <Pages>8</Pages>
  <Words>2476</Words>
  <Characters>14117</Characters>
  <Application>Microsoft Office Word</Application>
  <DocSecurity>0</DocSecurity>
  <Lines>117</Lines>
  <Paragraphs>33</Paragraphs>
  <ScaleCrop>false</ScaleCrop>
  <Company/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Weseman, Jody@CCC</cp:lastModifiedBy>
  <cp:revision>2</cp:revision>
  <cp:lastPrinted>2015-12-07T17:25:00Z</cp:lastPrinted>
  <dcterms:created xsi:type="dcterms:W3CDTF">2021-01-05T19:25:00Z</dcterms:created>
  <dcterms:modified xsi:type="dcterms:W3CDTF">2021-01-05T19:25:00Z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TC039741089991</vt:lpwstr>
  </property>
  <property fmtid="{D5CDD505-2E9C-101B-9397-08002B2CF9AE}" pid="3" name="ContentTypeId">
    <vt:lpwstr>0x0101002BCC11C73A004E42949E3F995AA7ADA9</vt:lpwstr>
  </property>
</Properties>
</file>